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7F64"/>
          <w:left w:val="single" w:sz="4" w:space="0" w:color="007F64"/>
          <w:bottom w:val="single" w:sz="4" w:space="0" w:color="007F64"/>
          <w:right w:val="single" w:sz="4" w:space="0" w:color="007F64"/>
          <w:insideH w:val="single" w:sz="4" w:space="0" w:color="007F64"/>
          <w:insideV w:val="single" w:sz="4" w:space="0" w:color="007F64"/>
        </w:tblBorders>
        <w:tblLook w:val="04A0" w:firstRow="1" w:lastRow="0" w:firstColumn="1" w:lastColumn="0" w:noHBand="0" w:noVBand="1"/>
      </w:tblPr>
      <w:tblGrid>
        <w:gridCol w:w="1870"/>
        <w:gridCol w:w="2048"/>
        <w:gridCol w:w="1192"/>
        <w:gridCol w:w="1552"/>
        <w:gridCol w:w="142"/>
        <w:gridCol w:w="2222"/>
      </w:tblGrid>
      <w:tr w:rsidR="00EF17C8" w:rsidTr="00CE0422">
        <w:trPr>
          <w:trHeight w:val="454"/>
        </w:trPr>
        <w:tc>
          <w:tcPr>
            <w:tcW w:w="902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F17C8" w:rsidRDefault="00EF17C8">
            <w:pPr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Section A – Applicant Details</w:t>
            </w:r>
          </w:p>
        </w:tc>
      </w:tr>
      <w:tr w:rsidR="00EF17C8" w:rsidTr="00CE0422">
        <w:trPr>
          <w:trHeight w:val="454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vAlign w:val="center"/>
            <w:hideMark/>
          </w:tcPr>
          <w:p w:rsidR="00EF17C8" w:rsidRPr="00CE0422" w:rsidRDefault="00EF17C8" w:rsidP="00304EBF">
            <w:pPr>
              <w:spacing w:before="120" w:after="120"/>
              <w:rPr>
                <w:rFonts w:ascii="Tahoma" w:hAnsi="Tahoma" w:cs="Tahoma"/>
                <w:color w:val="FFFFFF"/>
                <w:sz w:val="24"/>
                <w:szCs w:val="24"/>
              </w:rPr>
            </w:pPr>
            <w:r w:rsidRPr="00CE0422">
              <w:rPr>
                <w:rFonts w:ascii="Tahoma" w:hAnsi="Tahoma" w:cs="Tahoma"/>
                <w:color w:val="FFFFFF"/>
                <w:sz w:val="24"/>
                <w:szCs w:val="24"/>
              </w:rPr>
              <w:t>Full Name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C8" w:rsidRDefault="00EF17C8" w:rsidP="00304EBF">
            <w:pPr>
              <w:spacing w:before="120" w:after="120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vAlign w:val="center"/>
            <w:hideMark/>
          </w:tcPr>
          <w:p w:rsidR="00EF17C8" w:rsidRPr="00CE0422" w:rsidRDefault="00EF17C8" w:rsidP="00304EBF">
            <w:pPr>
              <w:spacing w:before="120" w:after="120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CE0422">
              <w:rPr>
                <w:rFonts w:ascii="Tahoma" w:hAnsi="Tahoma" w:cs="Tahoma"/>
                <w:color w:val="FFFFFF"/>
                <w:sz w:val="24"/>
                <w:szCs w:val="24"/>
              </w:rPr>
              <w:t>Contact No.</w:t>
            </w:r>
          </w:p>
        </w:tc>
        <w:tc>
          <w:tcPr>
            <w:tcW w:w="2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C8" w:rsidRDefault="00EF17C8" w:rsidP="00304EBF">
            <w:pPr>
              <w:spacing w:before="120" w:after="120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</w:tr>
      <w:tr w:rsidR="00EF17C8" w:rsidTr="00CE0422">
        <w:trPr>
          <w:trHeight w:val="454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vAlign w:val="center"/>
            <w:hideMark/>
          </w:tcPr>
          <w:p w:rsidR="00EF17C8" w:rsidRPr="00CE0422" w:rsidRDefault="00EF17C8" w:rsidP="00304EBF">
            <w:pPr>
              <w:spacing w:before="120" w:after="120"/>
              <w:rPr>
                <w:rFonts w:ascii="Tahoma" w:hAnsi="Tahoma" w:cs="Tahoma"/>
                <w:color w:val="FFFFFF"/>
                <w:sz w:val="24"/>
                <w:szCs w:val="24"/>
              </w:rPr>
            </w:pPr>
            <w:r w:rsidRPr="00CE0422">
              <w:rPr>
                <w:rFonts w:ascii="Tahoma" w:hAnsi="Tahoma" w:cs="Tahoma"/>
                <w:color w:val="FFFFFF"/>
                <w:sz w:val="24"/>
                <w:szCs w:val="24"/>
              </w:rPr>
              <w:t>Job Title</w:t>
            </w:r>
          </w:p>
        </w:tc>
        <w:tc>
          <w:tcPr>
            <w:tcW w:w="71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C8" w:rsidRDefault="00EF17C8" w:rsidP="00304EBF">
            <w:pPr>
              <w:spacing w:before="120" w:after="120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</w:tr>
      <w:tr w:rsidR="00EF17C8" w:rsidTr="00CE0422">
        <w:trPr>
          <w:trHeight w:val="454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vAlign w:val="center"/>
            <w:hideMark/>
          </w:tcPr>
          <w:p w:rsidR="00EF17C8" w:rsidRPr="00CE0422" w:rsidRDefault="00EF17C8" w:rsidP="00304EBF">
            <w:pPr>
              <w:spacing w:before="120" w:after="120"/>
              <w:rPr>
                <w:rFonts w:ascii="Tahoma" w:hAnsi="Tahoma" w:cs="Tahoma"/>
                <w:color w:val="FFFFFF"/>
                <w:sz w:val="24"/>
                <w:szCs w:val="24"/>
              </w:rPr>
            </w:pPr>
            <w:r w:rsidRPr="00CE0422">
              <w:rPr>
                <w:rFonts w:ascii="Tahoma" w:hAnsi="Tahoma" w:cs="Tahoma"/>
                <w:color w:val="FFFFFF"/>
                <w:sz w:val="24"/>
                <w:szCs w:val="24"/>
              </w:rPr>
              <w:t>Work Location</w:t>
            </w:r>
          </w:p>
        </w:tc>
        <w:tc>
          <w:tcPr>
            <w:tcW w:w="71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C8" w:rsidRDefault="00EF17C8" w:rsidP="00304EBF">
            <w:pPr>
              <w:spacing w:before="120" w:after="120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</w:tr>
      <w:tr w:rsidR="00EF17C8" w:rsidTr="00CE0422">
        <w:trPr>
          <w:trHeight w:val="454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vAlign w:val="center"/>
            <w:hideMark/>
          </w:tcPr>
          <w:p w:rsidR="00EF17C8" w:rsidRPr="00CE0422" w:rsidRDefault="00EF17C8" w:rsidP="00304EBF">
            <w:pPr>
              <w:spacing w:before="120" w:after="120"/>
              <w:rPr>
                <w:rFonts w:ascii="Tahoma" w:hAnsi="Tahoma" w:cs="Tahoma"/>
                <w:color w:val="FFFFFF"/>
                <w:sz w:val="24"/>
                <w:szCs w:val="24"/>
              </w:rPr>
            </w:pPr>
            <w:r w:rsidRPr="00CE0422">
              <w:rPr>
                <w:rFonts w:ascii="Tahoma" w:hAnsi="Tahoma" w:cs="Tahoma"/>
                <w:color w:val="FFFFFF"/>
                <w:sz w:val="24"/>
                <w:szCs w:val="24"/>
              </w:rPr>
              <w:t>Email Address</w:t>
            </w:r>
          </w:p>
        </w:tc>
        <w:tc>
          <w:tcPr>
            <w:tcW w:w="71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C8" w:rsidRDefault="00EF17C8" w:rsidP="00304EBF">
            <w:pPr>
              <w:spacing w:before="120" w:after="120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</w:tr>
      <w:tr w:rsidR="00EF17C8" w:rsidTr="00CE0422">
        <w:trPr>
          <w:trHeight w:val="454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vAlign w:val="center"/>
            <w:hideMark/>
          </w:tcPr>
          <w:p w:rsidR="00EF17C8" w:rsidRPr="00CE0422" w:rsidRDefault="00EF17C8" w:rsidP="00304EBF">
            <w:pPr>
              <w:spacing w:before="120" w:after="120"/>
              <w:rPr>
                <w:rFonts w:ascii="Tahoma" w:hAnsi="Tahoma" w:cs="Tahoma"/>
                <w:color w:val="FFFFFF"/>
                <w:sz w:val="24"/>
                <w:szCs w:val="24"/>
              </w:rPr>
            </w:pPr>
            <w:r w:rsidRPr="00CE0422">
              <w:rPr>
                <w:rFonts w:ascii="Tahoma" w:hAnsi="Tahoma" w:cs="Tahoma"/>
                <w:color w:val="FFFFFF"/>
                <w:sz w:val="24"/>
                <w:szCs w:val="24"/>
              </w:rPr>
              <w:t>Employee No.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C8" w:rsidRDefault="00EF17C8" w:rsidP="00304EBF">
            <w:pPr>
              <w:spacing w:before="120" w:after="120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vAlign w:val="center"/>
            <w:hideMark/>
          </w:tcPr>
          <w:p w:rsidR="00EF17C8" w:rsidRPr="00CE0422" w:rsidRDefault="00EF17C8" w:rsidP="00304EBF">
            <w:pPr>
              <w:spacing w:before="120" w:after="120"/>
              <w:rPr>
                <w:rFonts w:ascii="Tahoma" w:hAnsi="Tahoma" w:cs="Tahoma"/>
                <w:color w:val="FFFFFF"/>
                <w:sz w:val="24"/>
                <w:szCs w:val="24"/>
              </w:rPr>
            </w:pPr>
            <w:r w:rsidRPr="00CE0422">
              <w:rPr>
                <w:rFonts w:ascii="Tahoma" w:hAnsi="Tahoma" w:cs="Tahoma"/>
                <w:color w:val="FFFFFF"/>
                <w:sz w:val="24"/>
                <w:szCs w:val="24"/>
              </w:rPr>
              <w:t>Are you a manager or supervisor?</w:t>
            </w:r>
          </w:p>
        </w:tc>
        <w:tc>
          <w:tcPr>
            <w:tcW w:w="22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7F64"/>
            </w:tcBorders>
            <w:vAlign w:val="center"/>
            <w:hideMark/>
          </w:tcPr>
          <w:p w:rsidR="00EF17C8" w:rsidRDefault="00EF17C8" w:rsidP="00304EBF">
            <w:pPr>
              <w:spacing w:before="120" w:after="120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 xml:space="preserve">Yes </w:t>
            </w:r>
            <w:r w:rsidR="00096696">
              <w:rPr>
                <w:rFonts w:ascii="Tahoma" w:hAnsi="Tahoma" w:cs="Tahoma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sz w:val="24"/>
                <w:szCs w:val="24"/>
              </w:rPr>
              <w:instrText xml:space="preserve"> FORMCHECKBOX </w:instrText>
            </w:r>
            <w:r w:rsidR="00867F5C">
              <w:rPr>
                <w:rFonts w:ascii="Tahoma" w:hAnsi="Tahoma" w:cs="Tahoma"/>
                <w:sz w:val="24"/>
                <w:szCs w:val="24"/>
              </w:rPr>
            </w:r>
            <w:r w:rsidR="00867F5C">
              <w:rPr>
                <w:rFonts w:ascii="Tahoma" w:hAnsi="Tahoma" w:cs="Tahoma"/>
                <w:sz w:val="24"/>
                <w:szCs w:val="24"/>
              </w:rPr>
              <w:fldChar w:fldCharType="separate"/>
            </w:r>
            <w:r w:rsidR="00096696">
              <w:rPr>
                <w:rFonts w:ascii="Tahoma" w:hAnsi="Tahoma" w:cs="Tahoma"/>
                <w:sz w:val="24"/>
                <w:szCs w:val="24"/>
              </w:rPr>
              <w:fldChar w:fldCharType="end"/>
            </w:r>
            <w:r>
              <w:rPr>
                <w:rFonts w:ascii="Tahoma" w:hAnsi="Tahoma" w:cs="Tahoma"/>
                <w:color w:val="000000"/>
                <w:sz w:val="24"/>
                <w:szCs w:val="24"/>
              </w:rPr>
              <w:t xml:space="preserve"> No </w:t>
            </w:r>
            <w:r w:rsidR="00096696">
              <w:rPr>
                <w:rFonts w:ascii="Tahoma" w:hAnsi="Tahoma" w:cs="Tahoma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sz w:val="24"/>
                <w:szCs w:val="24"/>
              </w:rPr>
              <w:instrText xml:space="preserve"> FORMCHECKBOX </w:instrText>
            </w:r>
            <w:r w:rsidR="00867F5C">
              <w:rPr>
                <w:rFonts w:ascii="Tahoma" w:hAnsi="Tahoma" w:cs="Tahoma"/>
                <w:sz w:val="24"/>
                <w:szCs w:val="24"/>
              </w:rPr>
            </w:r>
            <w:r w:rsidR="00867F5C">
              <w:rPr>
                <w:rFonts w:ascii="Tahoma" w:hAnsi="Tahoma" w:cs="Tahoma"/>
                <w:sz w:val="24"/>
                <w:szCs w:val="24"/>
              </w:rPr>
              <w:fldChar w:fldCharType="separate"/>
            </w:r>
            <w:r w:rsidR="00096696">
              <w:rPr>
                <w:rFonts w:ascii="Tahoma" w:hAnsi="Tahoma" w:cs="Tahoma"/>
                <w:sz w:val="24"/>
                <w:szCs w:val="24"/>
              </w:rPr>
              <w:fldChar w:fldCharType="end"/>
            </w:r>
          </w:p>
        </w:tc>
      </w:tr>
      <w:tr w:rsidR="00CE0422" w:rsidTr="00CE0422">
        <w:trPr>
          <w:trHeight w:val="454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vAlign w:val="center"/>
          </w:tcPr>
          <w:p w:rsidR="00CE0422" w:rsidRPr="00CE0422" w:rsidRDefault="00CE0422" w:rsidP="00304EBF">
            <w:pPr>
              <w:spacing w:before="120" w:after="120"/>
              <w:rPr>
                <w:rFonts w:ascii="Tahoma" w:hAnsi="Tahoma" w:cs="Tahoma"/>
                <w:color w:val="FFFFFF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422" w:rsidRDefault="00CE0422" w:rsidP="00304EBF">
            <w:pPr>
              <w:spacing w:before="120" w:after="120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vAlign w:val="center"/>
          </w:tcPr>
          <w:p w:rsidR="00CE0422" w:rsidRPr="00CE0422" w:rsidRDefault="00CE0422" w:rsidP="00304EBF">
            <w:pPr>
              <w:spacing w:before="120" w:after="120"/>
              <w:rPr>
                <w:rFonts w:ascii="Tahoma" w:hAnsi="Tahoma" w:cs="Tahoma"/>
                <w:color w:val="FFFFFF"/>
                <w:sz w:val="24"/>
                <w:szCs w:val="24"/>
              </w:rPr>
            </w:pPr>
          </w:p>
        </w:tc>
        <w:tc>
          <w:tcPr>
            <w:tcW w:w="2222" w:type="dxa"/>
            <w:tcBorders>
              <w:top w:val="dotted" w:sz="4" w:space="0" w:color="auto"/>
              <w:left w:val="single" w:sz="4" w:space="0" w:color="auto"/>
              <w:bottom w:val="single" w:sz="4" w:space="0" w:color="007F64"/>
              <w:right w:val="single" w:sz="4" w:space="0" w:color="007F64"/>
            </w:tcBorders>
            <w:vAlign w:val="center"/>
          </w:tcPr>
          <w:p w:rsidR="00CE0422" w:rsidRDefault="00CE0422" w:rsidP="00304EBF">
            <w:pPr>
              <w:spacing w:before="120" w:after="120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</w:tr>
    </w:tbl>
    <w:p w:rsidR="00EF17C8" w:rsidRDefault="00EF17C8" w:rsidP="00304EBF">
      <w:pPr>
        <w:spacing w:before="120" w:after="120"/>
        <w:rPr>
          <w:rFonts w:ascii="Tahoma" w:hAnsi="Tahoma" w:cs="Tahoma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EF17C8" w:rsidTr="00CE0422">
        <w:trPr>
          <w:trHeight w:val="454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vAlign w:val="center"/>
            <w:hideMark/>
          </w:tcPr>
          <w:p w:rsidR="00EF17C8" w:rsidRPr="00CE0422" w:rsidRDefault="00EF17C8" w:rsidP="00304EBF">
            <w:pPr>
              <w:spacing w:before="120" w:after="120"/>
              <w:rPr>
                <w:rFonts w:ascii="Tahoma" w:hAnsi="Tahoma" w:cs="Tahoma"/>
                <w:color w:val="FFFFFF"/>
                <w:sz w:val="24"/>
                <w:szCs w:val="24"/>
              </w:rPr>
            </w:pPr>
            <w:r w:rsidRPr="00CE0422">
              <w:rPr>
                <w:rFonts w:ascii="Tahoma" w:hAnsi="Tahoma" w:cs="Tahoma"/>
                <w:color w:val="FFFFFF"/>
                <w:sz w:val="24"/>
                <w:szCs w:val="24"/>
              </w:rPr>
              <w:t xml:space="preserve">What </w:t>
            </w:r>
            <w:r w:rsidR="009947B3" w:rsidRPr="00CE0422">
              <w:rPr>
                <w:rFonts w:ascii="Tahoma" w:hAnsi="Tahoma" w:cs="Tahoma"/>
                <w:color w:val="FFFFFF"/>
                <w:sz w:val="24"/>
                <w:szCs w:val="24"/>
              </w:rPr>
              <w:t xml:space="preserve">are you hoping to achieve from the coaching? </w:t>
            </w:r>
          </w:p>
        </w:tc>
      </w:tr>
      <w:tr w:rsidR="00EF17C8" w:rsidTr="00CE0422">
        <w:trPr>
          <w:trHeight w:val="1417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C8" w:rsidRPr="00304EBF" w:rsidRDefault="00EF17C8" w:rsidP="00304EBF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F043F" w:rsidTr="00CE0422">
        <w:trPr>
          <w:trHeight w:val="454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vAlign w:val="center"/>
            <w:hideMark/>
          </w:tcPr>
          <w:p w:rsidR="000F043F" w:rsidRPr="00CE0422" w:rsidRDefault="000F043F" w:rsidP="00304EBF">
            <w:pPr>
              <w:spacing w:before="120" w:after="120"/>
              <w:rPr>
                <w:rFonts w:ascii="Tahoma" w:hAnsi="Tahoma" w:cs="Tahoma"/>
                <w:color w:val="FFFFFF"/>
                <w:sz w:val="24"/>
                <w:szCs w:val="24"/>
              </w:rPr>
            </w:pPr>
            <w:r w:rsidRPr="00CE0422">
              <w:rPr>
                <w:rFonts w:ascii="Tahoma" w:hAnsi="Tahoma" w:cs="Tahoma"/>
                <w:color w:val="FFFFFF"/>
                <w:sz w:val="24"/>
                <w:szCs w:val="24"/>
              </w:rPr>
              <w:t>Specifically, what do you do well in your role?</w:t>
            </w:r>
          </w:p>
        </w:tc>
      </w:tr>
      <w:tr w:rsidR="000F043F" w:rsidTr="00CE0422">
        <w:trPr>
          <w:trHeight w:val="1417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F" w:rsidRPr="00304EBF" w:rsidRDefault="000F043F" w:rsidP="00304EBF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F043F" w:rsidTr="00CE0422">
        <w:trPr>
          <w:trHeight w:val="624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vAlign w:val="center"/>
            <w:hideMark/>
          </w:tcPr>
          <w:p w:rsidR="000F043F" w:rsidRPr="00CE0422" w:rsidRDefault="000F043F" w:rsidP="00304EBF">
            <w:pPr>
              <w:spacing w:before="120" w:after="120"/>
              <w:rPr>
                <w:rFonts w:ascii="Tahoma" w:hAnsi="Tahoma" w:cs="Tahoma"/>
                <w:color w:val="FFFFFF"/>
                <w:sz w:val="24"/>
                <w:szCs w:val="24"/>
              </w:rPr>
            </w:pPr>
            <w:r w:rsidRPr="00CE0422">
              <w:rPr>
                <w:rFonts w:ascii="Tahoma" w:hAnsi="Tahoma" w:cs="Tahoma"/>
                <w:color w:val="FFFFFF"/>
                <w:sz w:val="24"/>
                <w:szCs w:val="24"/>
              </w:rPr>
              <w:t>How will you know when you’ve achieved your desired outcomes? How will you measure success</w:t>
            </w:r>
            <w:r w:rsidR="00612BDB" w:rsidRPr="00CE0422">
              <w:rPr>
                <w:rFonts w:ascii="Tahoma" w:hAnsi="Tahoma" w:cs="Tahoma"/>
                <w:color w:val="FFFFFF"/>
                <w:sz w:val="24"/>
                <w:szCs w:val="24"/>
              </w:rPr>
              <w:t>?</w:t>
            </w:r>
          </w:p>
        </w:tc>
      </w:tr>
      <w:tr w:rsidR="000F043F" w:rsidTr="00CE0422">
        <w:trPr>
          <w:trHeight w:val="1417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F" w:rsidRPr="00304EBF" w:rsidRDefault="000F043F" w:rsidP="00304EBF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0F043F" w:rsidRDefault="000F043F" w:rsidP="00EF17C8">
      <w:pPr>
        <w:rPr>
          <w:rFonts w:ascii="Tahoma" w:hAnsi="Tahoma" w:cs="Tahoma"/>
        </w:rPr>
      </w:pPr>
    </w:p>
    <w:p w:rsidR="00CE0422" w:rsidRDefault="00CE0422">
      <w:r>
        <w:br w:type="page"/>
      </w:r>
    </w:p>
    <w:tbl>
      <w:tblPr>
        <w:tblW w:w="0" w:type="auto"/>
        <w:tblBorders>
          <w:top w:val="single" w:sz="4" w:space="0" w:color="007F64"/>
          <w:left w:val="single" w:sz="4" w:space="0" w:color="007F64"/>
          <w:bottom w:val="single" w:sz="4" w:space="0" w:color="007F64"/>
          <w:right w:val="single" w:sz="4" w:space="0" w:color="007F64"/>
          <w:insideH w:val="single" w:sz="4" w:space="0" w:color="007F64"/>
          <w:insideV w:val="single" w:sz="4" w:space="0" w:color="007F64"/>
        </w:tblBorders>
        <w:tblLook w:val="04A0" w:firstRow="1" w:lastRow="0" w:firstColumn="1" w:lastColumn="0" w:noHBand="0" w:noVBand="1"/>
      </w:tblPr>
      <w:tblGrid>
        <w:gridCol w:w="1852"/>
        <w:gridCol w:w="3318"/>
        <w:gridCol w:w="1526"/>
        <w:gridCol w:w="2330"/>
      </w:tblGrid>
      <w:tr w:rsidR="00EF17C8" w:rsidTr="00CE0422">
        <w:trPr>
          <w:trHeight w:val="454"/>
        </w:trPr>
        <w:tc>
          <w:tcPr>
            <w:tcW w:w="902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F17C8" w:rsidRDefault="00EF17C8" w:rsidP="00304EBF">
            <w:pPr>
              <w:spacing w:before="120" w:after="120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lastRenderedPageBreak/>
              <w:t>Section B – Manager Details</w:t>
            </w:r>
          </w:p>
        </w:tc>
      </w:tr>
      <w:tr w:rsidR="00EF17C8" w:rsidTr="00CE0422">
        <w:trPr>
          <w:trHeight w:val="454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vAlign w:val="center"/>
            <w:hideMark/>
          </w:tcPr>
          <w:p w:rsidR="00EF17C8" w:rsidRPr="00CE0422" w:rsidRDefault="00EF17C8" w:rsidP="00304EBF">
            <w:pPr>
              <w:spacing w:before="120" w:after="120"/>
              <w:rPr>
                <w:rFonts w:ascii="Tahoma" w:hAnsi="Tahoma" w:cs="Tahoma"/>
                <w:color w:val="FFFFFF"/>
                <w:sz w:val="24"/>
                <w:szCs w:val="24"/>
              </w:rPr>
            </w:pPr>
            <w:r w:rsidRPr="00CE0422">
              <w:rPr>
                <w:rFonts w:ascii="Tahoma" w:hAnsi="Tahoma" w:cs="Tahoma"/>
                <w:color w:val="FFFFFF"/>
                <w:sz w:val="24"/>
                <w:szCs w:val="24"/>
              </w:rPr>
              <w:t>Name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C8" w:rsidRPr="00304EBF" w:rsidRDefault="00EF17C8" w:rsidP="00304EBF">
            <w:pPr>
              <w:spacing w:before="120" w:after="12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vAlign w:val="center"/>
            <w:hideMark/>
          </w:tcPr>
          <w:p w:rsidR="00EF17C8" w:rsidRPr="00CE0422" w:rsidRDefault="00EF17C8" w:rsidP="00304EBF">
            <w:pPr>
              <w:spacing w:before="120" w:after="120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CE0422">
              <w:rPr>
                <w:rFonts w:ascii="Tahoma" w:hAnsi="Tahoma" w:cs="Tahoma"/>
                <w:color w:val="FFFFFF"/>
                <w:sz w:val="24"/>
                <w:szCs w:val="24"/>
              </w:rPr>
              <w:t>Contact No.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C8" w:rsidRPr="00304EBF" w:rsidRDefault="00EF17C8" w:rsidP="00304EBF">
            <w:pPr>
              <w:spacing w:before="120" w:after="12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EF17C8" w:rsidTr="00CE0422">
        <w:trPr>
          <w:trHeight w:val="454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vAlign w:val="center"/>
            <w:hideMark/>
          </w:tcPr>
          <w:p w:rsidR="00EF17C8" w:rsidRPr="00CE0422" w:rsidRDefault="00EF17C8" w:rsidP="00304EBF">
            <w:pPr>
              <w:spacing w:before="120" w:after="120"/>
              <w:rPr>
                <w:rFonts w:ascii="Tahoma" w:hAnsi="Tahoma" w:cs="Tahoma"/>
                <w:color w:val="FFFFFF"/>
                <w:sz w:val="24"/>
                <w:szCs w:val="24"/>
              </w:rPr>
            </w:pPr>
            <w:r w:rsidRPr="00CE0422">
              <w:rPr>
                <w:rFonts w:ascii="Tahoma" w:hAnsi="Tahoma" w:cs="Tahoma"/>
                <w:color w:val="FFFFFF"/>
                <w:sz w:val="24"/>
                <w:szCs w:val="24"/>
              </w:rPr>
              <w:t>Email Address</w:t>
            </w:r>
          </w:p>
        </w:tc>
        <w:tc>
          <w:tcPr>
            <w:tcW w:w="7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C8" w:rsidRPr="00304EBF" w:rsidRDefault="00EF17C8" w:rsidP="00304EBF">
            <w:pPr>
              <w:spacing w:before="120" w:after="12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E06E12" w:rsidTr="00CE04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90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vAlign w:val="center"/>
            <w:hideMark/>
          </w:tcPr>
          <w:p w:rsidR="00E06E12" w:rsidRPr="00CE0422" w:rsidRDefault="00E06E12" w:rsidP="00304EBF">
            <w:pPr>
              <w:spacing w:before="120" w:after="120"/>
              <w:rPr>
                <w:rFonts w:ascii="Tahoma" w:hAnsi="Tahoma" w:cs="Tahoma"/>
                <w:color w:val="FFFFFF"/>
                <w:sz w:val="24"/>
                <w:szCs w:val="24"/>
              </w:rPr>
            </w:pPr>
            <w:r w:rsidRPr="00CE0422">
              <w:rPr>
                <w:rFonts w:ascii="Tahoma" w:hAnsi="Tahoma" w:cs="Tahoma"/>
                <w:color w:val="FFFFFF"/>
                <w:sz w:val="24"/>
                <w:szCs w:val="24"/>
              </w:rPr>
              <w:t>What’s currently happening that requires this individual to receive coaching?</w:t>
            </w:r>
          </w:p>
        </w:tc>
      </w:tr>
      <w:tr w:rsidR="00E06E12" w:rsidTr="00304E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04"/>
        </w:trPr>
        <w:tc>
          <w:tcPr>
            <w:tcW w:w="90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E12" w:rsidRPr="00304EBF" w:rsidRDefault="00E06E12" w:rsidP="00304EBF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06E12" w:rsidTr="00CE04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90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vAlign w:val="center"/>
            <w:hideMark/>
          </w:tcPr>
          <w:p w:rsidR="00E06E12" w:rsidRPr="00CE0422" w:rsidRDefault="00E06E12" w:rsidP="00304EBF">
            <w:pPr>
              <w:spacing w:before="120" w:after="120"/>
              <w:rPr>
                <w:rFonts w:ascii="Tahoma" w:hAnsi="Tahoma" w:cs="Tahoma"/>
                <w:color w:val="FFFFFF"/>
                <w:sz w:val="24"/>
                <w:szCs w:val="24"/>
              </w:rPr>
            </w:pPr>
            <w:r w:rsidRPr="00CE0422">
              <w:rPr>
                <w:rFonts w:ascii="Tahoma" w:hAnsi="Tahoma" w:cs="Tahoma"/>
                <w:color w:val="FFFFFF"/>
                <w:sz w:val="24"/>
                <w:szCs w:val="24"/>
              </w:rPr>
              <w:t>What is it about this person that makes it worth investing in them?</w:t>
            </w:r>
          </w:p>
        </w:tc>
      </w:tr>
      <w:tr w:rsidR="00E06E12" w:rsidTr="00304E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34"/>
        </w:trPr>
        <w:tc>
          <w:tcPr>
            <w:tcW w:w="90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E12" w:rsidRPr="00304EBF" w:rsidRDefault="00E06E12" w:rsidP="00304EBF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06E12" w:rsidTr="00CE04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07"/>
        </w:trPr>
        <w:tc>
          <w:tcPr>
            <w:tcW w:w="90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vAlign w:val="center"/>
            <w:hideMark/>
          </w:tcPr>
          <w:p w:rsidR="00E06E12" w:rsidRPr="00CE0422" w:rsidRDefault="00E06E12" w:rsidP="00304EBF">
            <w:pPr>
              <w:spacing w:before="120" w:after="120"/>
              <w:rPr>
                <w:rFonts w:ascii="Tahoma" w:hAnsi="Tahoma" w:cs="Tahoma"/>
                <w:color w:val="FFFFFF"/>
                <w:sz w:val="24"/>
                <w:szCs w:val="24"/>
              </w:rPr>
            </w:pPr>
            <w:r w:rsidRPr="00CE0422">
              <w:rPr>
                <w:rFonts w:ascii="Tahoma" w:hAnsi="Tahoma" w:cs="Tahoma"/>
                <w:color w:val="FFFFFF"/>
                <w:sz w:val="24"/>
                <w:szCs w:val="24"/>
              </w:rPr>
              <w:t xml:space="preserve">What specific measures of success are you willing to accept that will show that coaching this person has </w:t>
            </w:r>
            <w:r w:rsidR="002301E7" w:rsidRPr="00CE0422">
              <w:rPr>
                <w:rFonts w:ascii="Tahoma" w:hAnsi="Tahoma" w:cs="Tahoma"/>
                <w:color w:val="FFFFFF"/>
                <w:sz w:val="24"/>
                <w:szCs w:val="24"/>
              </w:rPr>
              <w:t xml:space="preserve">provided acceptable ROI to the organisation? Please include 2 clear, specific, observable measures. </w:t>
            </w:r>
            <w:r w:rsidRPr="00CE0422">
              <w:rPr>
                <w:rFonts w:ascii="Tahoma" w:hAnsi="Tahoma" w:cs="Tahoma"/>
                <w:color w:val="FFFFFF"/>
                <w:sz w:val="24"/>
                <w:szCs w:val="24"/>
              </w:rPr>
              <w:t xml:space="preserve"> </w:t>
            </w:r>
          </w:p>
        </w:tc>
      </w:tr>
      <w:tr w:rsidR="00E06E12" w:rsidTr="00304E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42"/>
        </w:trPr>
        <w:tc>
          <w:tcPr>
            <w:tcW w:w="90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E12" w:rsidRPr="00304EBF" w:rsidRDefault="00E06E12" w:rsidP="00304EBF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301E7" w:rsidTr="00CE04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0"/>
        </w:trPr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vAlign w:val="center"/>
          </w:tcPr>
          <w:p w:rsidR="002301E7" w:rsidRPr="00CE0422" w:rsidRDefault="002301E7" w:rsidP="00304EBF">
            <w:pPr>
              <w:spacing w:before="120" w:after="120"/>
              <w:rPr>
                <w:rFonts w:ascii="Tahoma" w:hAnsi="Tahoma" w:cs="Tahoma"/>
                <w:sz w:val="24"/>
                <w:szCs w:val="24"/>
              </w:rPr>
            </w:pPr>
            <w:r w:rsidRPr="00CE0422">
              <w:rPr>
                <w:rFonts w:ascii="Tahoma" w:hAnsi="Tahoma" w:cs="Tahoma"/>
                <w:color w:val="FFFFFF"/>
                <w:sz w:val="24"/>
                <w:szCs w:val="24"/>
              </w:rPr>
              <w:t>Which aspects of the above have you already discussed with this person? If discussion is not yet complete, when will the remainder take place?</w:t>
            </w:r>
            <w:r w:rsidRPr="00CE0422">
              <w:rPr>
                <w:rFonts w:ascii="Tahoma" w:hAnsi="Tahoma" w:cs="Tahoma"/>
                <w:sz w:val="24"/>
                <w:szCs w:val="24"/>
              </w:rPr>
              <w:t xml:space="preserve">   </w:t>
            </w:r>
          </w:p>
        </w:tc>
      </w:tr>
      <w:tr w:rsidR="002301E7" w:rsidTr="00304E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60"/>
        </w:trPr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E7" w:rsidRPr="00304EBF" w:rsidRDefault="002301E7" w:rsidP="00304EBF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612BDB" w:rsidRDefault="00612BDB" w:rsidP="002301E7">
      <w:pPr>
        <w:rPr>
          <w:rFonts w:ascii="Tahoma" w:hAnsi="Tahoma" w:cs="Tahoma"/>
          <w:b/>
          <w:sz w:val="24"/>
          <w:szCs w:val="24"/>
        </w:rPr>
      </w:pPr>
    </w:p>
    <w:p w:rsidR="002301E7" w:rsidRDefault="002301E7" w:rsidP="002301E7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Section C – Authorisation</w:t>
      </w:r>
    </w:p>
    <w:p w:rsidR="002301E7" w:rsidRDefault="002301E7" w:rsidP="00EF17C8">
      <w:pPr>
        <w:rPr>
          <w:rFonts w:ascii="Tahoma" w:hAnsi="Tahoma" w:cs="Tahoma"/>
          <w:sz w:val="24"/>
          <w:szCs w:val="24"/>
        </w:rPr>
      </w:pPr>
    </w:p>
    <w:p w:rsidR="00EF17C8" w:rsidRDefault="00EF17C8" w:rsidP="00EF17C8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By authorising this application you ar</w:t>
      </w:r>
      <w:r w:rsidR="00EF6AC6">
        <w:rPr>
          <w:rFonts w:ascii="Tahoma" w:hAnsi="Tahoma" w:cs="Tahoma"/>
          <w:sz w:val="24"/>
          <w:szCs w:val="24"/>
        </w:rPr>
        <w:t>e agreeing to:</w:t>
      </w:r>
    </w:p>
    <w:p w:rsidR="00714021" w:rsidRDefault="00EF6AC6" w:rsidP="00714021">
      <w:pPr>
        <w:pStyle w:val="ListParagraph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Allow the time to attend coaching sessions</w:t>
      </w:r>
    </w:p>
    <w:p w:rsidR="00EF17C8" w:rsidRPr="00714021" w:rsidRDefault="00EF6AC6" w:rsidP="00714021">
      <w:pPr>
        <w:pStyle w:val="ListParagraph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714021">
        <w:rPr>
          <w:rFonts w:ascii="Tahoma" w:hAnsi="Tahoma" w:cs="Tahoma"/>
          <w:sz w:val="24"/>
          <w:szCs w:val="24"/>
        </w:rPr>
        <w:t>Support</w:t>
      </w:r>
      <w:r w:rsidR="00EF17C8" w:rsidRPr="00714021">
        <w:rPr>
          <w:rFonts w:ascii="Tahoma" w:hAnsi="Tahoma" w:cs="Tahoma"/>
          <w:sz w:val="24"/>
          <w:szCs w:val="24"/>
        </w:rPr>
        <w:t xml:space="preserve"> your team member</w:t>
      </w:r>
      <w:r w:rsidR="00B957AD" w:rsidRPr="00714021">
        <w:rPr>
          <w:rFonts w:ascii="Tahoma" w:hAnsi="Tahoma" w:cs="Tahoma"/>
          <w:sz w:val="24"/>
          <w:szCs w:val="24"/>
        </w:rPr>
        <w:t xml:space="preserve"> through the process and </w:t>
      </w:r>
      <w:r w:rsidRPr="00714021">
        <w:rPr>
          <w:rFonts w:ascii="Tahoma" w:hAnsi="Tahoma" w:cs="Tahoma"/>
          <w:sz w:val="24"/>
          <w:szCs w:val="24"/>
        </w:rPr>
        <w:t>help</w:t>
      </w:r>
      <w:r w:rsidR="00EF17C8" w:rsidRPr="00714021">
        <w:rPr>
          <w:rFonts w:ascii="Tahoma" w:hAnsi="Tahoma" w:cs="Tahoma"/>
          <w:sz w:val="24"/>
          <w:szCs w:val="24"/>
        </w:rPr>
        <w:t xml:space="preserve"> them to apply their learning in the work place. </w:t>
      </w:r>
    </w:p>
    <w:p w:rsidR="00EF17C8" w:rsidRDefault="00EF17C8" w:rsidP="00EF17C8">
      <w:pPr>
        <w:rPr>
          <w:rFonts w:ascii="Tahoma" w:hAnsi="Tahoma" w:cs="Tahoma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80"/>
        <w:gridCol w:w="3058"/>
        <w:gridCol w:w="1409"/>
        <w:gridCol w:w="2179"/>
      </w:tblGrid>
      <w:tr w:rsidR="00EF17C8" w:rsidTr="00EF17C8">
        <w:tc>
          <w:tcPr>
            <w:tcW w:w="2747" w:type="dxa"/>
            <w:hideMark/>
          </w:tcPr>
          <w:p w:rsidR="00EF17C8" w:rsidRDefault="00EF17C8">
            <w:pPr>
              <w:rPr>
                <w:rFonts w:ascii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</w:rPr>
              <w:t>Coachee</w:t>
            </w:r>
            <w:proofErr w:type="spellEnd"/>
          </w:p>
        </w:tc>
        <w:tc>
          <w:tcPr>
            <w:tcW w:w="3882" w:type="dxa"/>
            <w:tcBorders>
              <w:top w:val="nil"/>
              <w:left w:val="nil"/>
              <w:bottom w:val="dotted" w:sz="4" w:space="0" w:color="000000"/>
              <w:right w:val="nil"/>
            </w:tcBorders>
          </w:tcPr>
          <w:p w:rsidR="00EF17C8" w:rsidRDefault="00EF17C8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612" w:type="dxa"/>
            <w:hideMark/>
          </w:tcPr>
          <w:p w:rsidR="00EF17C8" w:rsidRDefault="00EF17C8">
            <w:pPr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Date</w:t>
            </w:r>
          </w:p>
        </w:tc>
        <w:tc>
          <w:tcPr>
            <w:tcW w:w="2747" w:type="dxa"/>
            <w:tcBorders>
              <w:top w:val="nil"/>
              <w:left w:val="nil"/>
              <w:bottom w:val="dotted" w:sz="4" w:space="0" w:color="000000"/>
              <w:right w:val="nil"/>
            </w:tcBorders>
          </w:tcPr>
          <w:p w:rsidR="00EF17C8" w:rsidRDefault="00EF17C8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EF17C8" w:rsidRDefault="00EF17C8" w:rsidP="00EF17C8">
      <w:pPr>
        <w:rPr>
          <w:rFonts w:ascii="Tahoma" w:hAnsi="Tahoma" w:cs="Tahoma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82"/>
        <w:gridCol w:w="3057"/>
        <w:gridCol w:w="1409"/>
        <w:gridCol w:w="2178"/>
      </w:tblGrid>
      <w:tr w:rsidR="00EF17C8" w:rsidTr="00EF17C8">
        <w:tc>
          <w:tcPr>
            <w:tcW w:w="2747" w:type="dxa"/>
            <w:hideMark/>
          </w:tcPr>
          <w:p w:rsidR="00EF17C8" w:rsidRDefault="00EF17C8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Line Manager</w:t>
            </w:r>
          </w:p>
        </w:tc>
        <w:tc>
          <w:tcPr>
            <w:tcW w:w="3882" w:type="dxa"/>
            <w:tcBorders>
              <w:top w:val="nil"/>
              <w:left w:val="nil"/>
              <w:bottom w:val="dotted" w:sz="4" w:space="0" w:color="000000"/>
              <w:right w:val="nil"/>
            </w:tcBorders>
          </w:tcPr>
          <w:p w:rsidR="00EF17C8" w:rsidRDefault="00EF17C8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612" w:type="dxa"/>
            <w:hideMark/>
          </w:tcPr>
          <w:p w:rsidR="00EF17C8" w:rsidRDefault="00EF17C8">
            <w:pPr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Date</w:t>
            </w:r>
          </w:p>
        </w:tc>
        <w:tc>
          <w:tcPr>
            <w:tcW w:w="2747" w:type="dxa"/>
            <w:tcBorders>
              <w:top w:val="nil"/>
              <w:left w:val="nil"/>
              <w:bottom w:val="dotted" w:sz="4" w:space="0" w:color="000000"/>
              <w:right w:val="nil"/>
            </w:tcBorders>
          </w:tcPr>
          <w:p w:rsidR="00EF17C8" w:rsidRDefault="00EF17C8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EF17C8" w:rsidRDefault="00EF17C8" w:rsidP="00EF17C8">
      <w:pPr>
        <w:rPr>
          <w:rFonts w:ascii="Tahoma" w:hAnsi="Tahoma" w:cs="Tahoma"/>
          <w:color w:val="000000"/>
          <w:sz w:val="24"/>
          <w:szCs w:val="24"/>
        </w:rPr>
      </w:pPr>
    </w:p>
    <w:p w:rsidR="00EF17C8" w:rsidRDefault="00EF17C8" w:rsidP="00EF17C8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Please return completed application for</w:t>
      </w:r>
      <w:bookmarkStart w:id="0" w:name="_GoBack"/>
      <w:bookmarkEnd w:id="0"/>
      <w:r>
        <w:rPr>
          <w:rFonts w:ascii="Tahoma" w:hAnsi="Tahoma" w:cs="Tahoma"/>
          <w:b/>
        </w:rPr>
        <w:t>m to:</w:t>
      </w:r>
    </w:p>
    <w:p w:rsidR="00867F5C" w:rsidRDefault="00867F5C" w:rsidP="00EF17C8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led@wales.nhs.uk</w:t>
      </w:r>
    </w:p>
    <w:sectPr w:rsidR="00867F5C" w:rsidSect="00CE042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40" w:right="1440" w:bottom="1440" w:left="1440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463D" w:rsidRDefault="00BB463D" w:rsidP="00715FD7">
      <w:r>
        <w:separator/>
      </w:r>
    </w:p>
  </w:endnote>
  <w:endnote w:type="continuationSeparator" w:id="0">
    <w:p w:rsidR="00BB463D" w:rsidRDefault="00BB463D" w:rsidP="00715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94315056"/>
      <w:docPartObj>
        <w:docPartGallery w:val="Page Numbers (Bottom of Page)"/>
        <w:docPartUnique/>
      </w:docPartObj>
    </w:sdtPr>
    <w:sdtEndPr>
      <w:rPr>
        <w:noProof/>
        <w:sz w:val="16"/>
        <w:szCs w:val="16"/>
      </w:rPr>
    </w:sdtEndPr>
    <w:sdtContent>
      <w:p w:rsidR="00CE0422" w:rsidRDefault="00CE0422">
        <w:pPr>
          <w:pStyle w:val="Foo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67F5C">
          <w:rPr>
            <w:noProof/>
          </w:rPr>
          <w:t>2</w:t>
        </w:r>
        <w:r>
          <w:rPr>
            <w:noProof/>
          </w:rPr>
          <w:fldChar w:fldCharType="end"/>
        </w:r>
      </w:p>
      <w:p w:rsidR="00CE0422" w:rsidRPr="00CE0422" w:rsidRDefault="00CE0422" w:rsidP="00CE0422">
        <w:pPr>
          <w:pStyle w:val="Footer"/>
          <w:jc w:val="right"/>
          <w:rPr>
            <w:sz w:val="16"/>
            <w:szCs w:val="16"/>
          </w:rPr>
        </w:pPr>
        <w:r w:rsidRPr="00CE0422">
          <w:rPr>
            <w:sz w:val="16"/>
            <w:szCs w:val="16"/>
          </w:rPr>
          <w:fldChar w:fldCharType="begin"/>
        </w:r>
        <w:r w:rsidRPr="00CE0422">
          <w:rPr>
            <w:sz w:val="16"/>
            <w:szCs w:val="16"/>
          </w:rPr>
          <w:instrText xml:space="preserve"> FILENAME \p \* MERGEFORMAT </w:instrText>
        </w:r>
        <w:r w:rsidRPr="00CE0422">
          <w:rPr>
            <w:sz w:val="16"/>
            <w:szCs w:val="16"/>
          </w:rPr>
          <w:fldChar w:fldCharType="separate"/>
        </w:r>
        <w:r w:rsidRPr="00CE0422">
          <w:rPr>
            <w:noProof/>
            <w:sz w:val="16"/>
            <w:szCs w:val="16"/>
          </w:rPr>
          <w:t>X:\LEADERSHIP &amp; MANAGEMENT\LEADERSHIP PROGRAMMES\Formal Coaching\LED Executive Coaching Application Form.docx</w:t>
        </w:r>
        <w:r w:rsidRPr="00CE0422">
          <w:rPr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84042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E0422" w:rsidRDefault="00CE0422" w:rsidP="00CE042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E0422" w:rsidRPr="00CE0422" w:rsidRDefault="00CE0422" w:rsidP="00CE0422">
    <w:pPr>
      <w:pStyle w:val="Footer"/>
      <w:rPr>
        <w:sz w:val="16"/>
        <w:szCs w:val="16"/>
      </w:rPr>
    </w:pPr>
    <w:r w:rsidRPr="00CE0422">
      <w:rPr>
        <w:sz w:val="16"/>
        <w:szCs w:val="16"/>
      </w:rPr>
      <w:fldChar w:fldCharType="begin"/>
    </w:r>
    <w:r w:rsidRPr="00CE0422">
      <w:rPr>
        <w:sz w:val="16"/>
        <w:szCs w:val="16"/>
      </w:rPr>
      <w:instrText xml:space="preserve"> FILENAME \p \* MERGEFORMAT </w:instrText>
    </w:r>
    <w:r w:rsidRPr="00CE0422">
      <w:rPr>
        <w:sz w:val="16"/>
        <w:szCs w:val="16"/>
      </w:rPr>
      <w:fldChar w:fldCharType="separate"/>
    </w:r>
    <w:r w:rsidRPr="00CE0422">
      <w:rPr>
        <w:noProof/>
        <w:sz w:val="16"/>
        <w:szCs w:val="16"/>
      </w:rPr>
      <w:t>X:\LEADERSHIP &amp; MANAGEMENT\LEADERSHIP PROGRAMMES\Formal Coaching\LED Executive Coaching Application Form.docx</w:t>
    </w:r>
    <w:r w:rsidRPr="00CE0422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463D" w:rsidRDefault="00BB463D" w:rsidP="00715FD7">
      <w:r>
        <w:separator/>
      </w:r>
    </w:p>
  </w:footnote>
  <w:footnote w:type="continuationSeparator" w:id="0">
    <w:p w:rsidR="00BB463D" w:rsidRDefault="00BB463D" w:rsidP="00715F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422" w:rsidRDefault="00CE0422" w:rsidP="00CE0422">
    <w:pPr>
      <w:pStyle w:val="Header"/>
    </w:pPr>
    <w:r w:rsidRPr="005F69D4">
      <w:rPr>
        <w:rFonts w:ascii="Arial" w:hAnsi="Arial" w:cs="Arial"/>
        <w:b/>
        <w:noProof/>
        <w:sz w:val="20"/>
        <w:szCs w:val="20"/>
        <w:lang w:eastAsia="en-GB"/>
      </w:rPr>
      <w:drawing>
        <wp:anchor distT="0" distB="0" distL="114300" distR="114300" simplePos="0" relativeHeight="251663872" behindDoc="0" locked="0" layoutInCell="1" allowOverlap="1" wp14:anchorId="5165076F" wp14:editId="2BDB00F2">
          <wp:simplePos x="0" y="0"/>
          <wp:positionH relativeFrom="margin">
            <wp:align>right</wp:align>
          </wp:positionH>
          <wp:positionV relativeFrom="paragraph">
            <wp:posOffset>-262944</wp:posOffset>
          </wp:positionV>
          <wp:extent cx="1872615" cy="534670"/>
          <wp:effectExtent l="0" t="0" r="0" b="0"/>
          <wp:wrapSquare wrapText="bothSides"/>
          <wp:docPr id="11" name="Picture 4" descr="Blac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lack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5346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E0422" w:rsidRDefault="00CE0422" w:rsidP="00CE0422">
    <w:pPr>
      <w:pStyle w:val="Header"/>
    </w:pPr>
  </w:p>
  <w:p w:rsidR="00CE0422" w:rsidRPr="00BE61BE" w:rsidRDefault="00CE0422" w:rsidP="00CE0422">
    <w:pPr>
      <w:pStyle w:val="Header"/>
      <w:jc w:val="center"/>
      <w:rPr>
        <w:rFonts w:ascii="Arial" w:hAnsi="Arial" w:cs="Arial"/>
        <w:b/>
        <w:sz w:val="20"/>
        <w:szCs w:val="20"/>
      </w:rPr>
    </w:pPr>
    <w:r w:rsidRPr="00BE61BE">
      <w:rPr>
        <w:rFonts w:ascii="Arial" w:hAnsi="Arial" w:cs="Arial"/>
        <w:b/>
        <w:sz w:val="20"/>
        <w:szCs w:val="20"/>
      </w:rPr>
      <w:t>Cardiff and Vale University Health Board</w:t>
    </w:r>
  </w:p>
  <w:p w:rsidR="00304EBF" w:rsidRPr="00BE61BE" w:rsidRDefault="00CE0422" w:rsidP="00304EBF">
    <w:pPr>
      <w:pStyle w:val="Header"/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Executive Coaching Application Form</w:t>
    </w:r>
  </w:p>
  <w:p w:rsidR="00CE0422" w:rsidRDefault="00304EBF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7093697C" wp14:editId="6242B381">
              <wp:simplePos x="0" y="0"/>
              <wp:positionH relativeFrom="column">
                <wp:posOffset>-666750</wp:posOffset>
              </wp:positionH>
              <wp:positionV relativeFrom="paragraph">
                <wp:posOffset>123825</wp:posOffset>
              </wp:positionV>
              <wp:extent cx="6981825" cy="0"/>
              <wp:effectExtent l="19050" t="14605" r="19050" b="13970"/>
              <wp:wrapNone/>
              <wp:docPr id="12" name="Straight Arrow Connector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81825" cy="0"/>
                      </a:xfrm>
                      <a:prstGeom prst="straightConnector1">
                        <a:avLst/>
                      </a:prstGeom>
                      <a:noFill/>
                      <a:ln w="222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F73880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2" o:spid="_x0000_s1026" type="#_x0000_t32" style="position:absolute;margin-left:-52.5pt;margin-top:9.75pt;width:549.75pt;height:0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" strokeweight="1.75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422" w:rsidRDefault="00CE0422" w:rsidP="00CE0422">
    <w:pPr>
      <w:pStyle w:val="Header"/>
    </w:pPr>
    <w:r w:rsidRPr="005F69D4">
      <w:rPr>
        <w:rFonts w:ascii="Arial" w:hAnsi="Arial" w:cs="Arial"/>
        <w:b/>
        <w:noProof/>
        <w:sz w:val="20"/>
        <w:szCs w:val="20"/>
        <w:lang w:eastAsia="en-GB"/>
      </w:rPr>
      <w:drawing>
        <wp:anchor distT="0" distB="0" distL="114300" distR="114300" simplePos="0" relativeHeight="251660800" behindDoc="0" locked="0" layoutInCell="1" allowOverlap="1" wp14:anchorId="5F476C42" wp14:editId="5210F9BD">
          <wp:simplePos x="0" y="0"/>
          <wp:positionH relativeFrom="margin">
            <wp:posOffset>3858895</wp:posOffset>
          </wp:positionH>
          <wp:positionV relativeFrom="paragraph">
            <wp:posOffset>-203289</wp:posOffset>
          </wp:positionV>
          <wp:extent cx="1872615" cy="534670"/>
          <wp:effectExtent l="0" t="0" r="0" b="0"/>
          <wp:wrapSquare wrapText="bothSides"/>
          <wp:docPr id="1" name="Picture 4" descr="Blac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lack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5346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E0422" w:rsidRDefault="00CE0422" w:rsidP="00CE0422">
    <w:pPr>
      <w:pStyle w:val="Header"/>
    </w:pPr>
  </w:p>
  <w:p w:rsidR="00CE0422" w:rsidRPr="00BE61BE" w:rsidRDefault="00CE0422" w:rsidP="00CE0422">
    <w:pPr>
      <w:pStyle w:val="Header"/>
      <w:jc w:val="center"/>
      <w:rPr>
        <w:rFonts w:ascii="Arial" w:hAnsi="Arial" w:cs="Arial"/>
        <w:b/>
        <w:sz w:val="20"/>
        <w:szCs w:val="20"/>
      </w:rPr>
    </w:pPr>
    <w:r w:rsidRPr="00BE61BE">
      <w:rPr>
        <w:rFonts w:ascii="Arial" w:hAnsi="Arial" w:cs="Arial"/>
        <w:b/>
        <w:sz w:val="20"/>
        <w:szCs w:val="20"/>
      </w:rPr>
      <w:t>Cardiff and Vale University Health Board</w:t>
    </w:r>
  </w:p>
  <w:p w:rsidR="00CE0422" w:rsidRPr="00BE61BE" w:rsidRDefault="00CE0422" w:rsidP="00CE0422">
    <w:pPr>
      <w:pStyle w:val="Header"/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Executive Coaching Application Form</w:t>
    </w:r>
  </w:p>
  <w:p w:rsidR="00CE0422" w:rsidRDefault="00CE0422" w:rsidP="00CE0422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7049B8B9" wp14:editId="57409514">
              <wp:simplePos x="0" y="0"/>
              <wp:positionH relativeFrom="column">
                <wp:posOffset>-666750</wp:posOffset>
              </wp:positionH>
              <wp:positionV relativeFrom="paragraph">
                <wp:posOffset>123825</wp:posOffset>
              </wp:positionV>
              <wp:extent cx="6981825" cy="0"/>
              <wp:effectExtent l="19050" t="14605" r="19050" b="13970"/>
              <wp:wrapNone/>
              <wp:docPr id="5" name="Straight Arrow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81825" cy="0"/>
                      </a:xfrm>
                      <a:prstGeom prst="straightConnector1">
                        <a:avLst/>
                      </a:prstGeom>
                      <a:noFill/>
                      <a:ln w="222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9377DD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5" o:spid="_x0000_s1026" type="#_x0000_t32" style="position:absolute;margin-left:-52.5pt;margin-top:9.75pt;width:549.75pt;height:0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" strokeweight="1.75pt"/>
          </w:pict>
        </mc:Fallback>
      </mc:AlternateContent>
    </w:r>
  </w:p>
  <w:p w:rsidR="002301E7" w:rsidRDefault="002301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0C3C22"/>
    <w:multiLevelType w:val="hybridMultilevel"/>
    <w:tmpl w:val="26C48F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63D"/>
    <w:rsid w:val="000125A7"/>
    <w:rsid w:val="00052FEE"/>
    <w:rsid w:val="00056CF5"/>
    <w:rsid w:val="00096696"/>
    <w:rsid w:val="000D4A2E"/>
    <w:rsid w:val="000F043F"/>
    <w:rsid w:val="0011258F"/>
    <w:rsid w:val="00155210"/>
    <w:rsid w:val="001607F7"/>
    <w:rsid w:val="0019099C"/>
    <w:rsid w:val="001C0AC7"/>
    <w:rsid w:val="00200B25"/>
    <w:rsid w:val="00202656"/>
    <w:rsid w:val="00202B0C"/>
    <w:rsid w:val="002257F7"/>
    <w:rsid w:val="002301E7"/>
    <w:rsid w:val="00234C20"/>
    <w:rsid w:val="002813BF"/>
    <w:rsid w:val="002A213E"/>
    <w:rsid w:val="002A4D0C"/>
    <w:rsid w:val="002B0B28"/>
    <w:rsid w:val="002E3105"/>
    <w:rsid w:val="00304EBF"/>
    <w:rsid w:val="0030504D"/>
    <w:rsid w:val="00317E61"/>
    <w:rsid w:val="003211C9"/>
    <w:rsid w:val="003D2409"/>
    <w:rsid w:val="00401FB4"/>
    <w:rsid w:val="00466756"/>
    <w:rsid w:val="00471906"/>
    <w:rsid w:val="004952F8"/>
    <w:rsid w:val="004A19DF"/>
    <w:rsid w:val="005523CA"/>
    <w:rsid w:val="00557DE6"/>
    <w:rsid w:val="005E65B7"/>
    <w:rsid w:val="00612BDB"/>
    <w:rsid w:val="006177BD"/>
    <w:rsid w:val="0062314F"/>
    <w:rsid w:val="0066398D"/>
    <w:rsid w:val="00686505"/>
    <w:rsid w:val="006A3543"/>
    <w:rsid w:val="006B38FC"/>
    <w:rsid w:val="006C4C71"/>
    <w:rsid w:val="006C7CAD"/>
    <w:rsid w:val="00714021"/>
    <w:rsid w:val="00715FD7"/>
    <w:rsid w:val="0074555B"/>
    <w:rsid w:val="0076577E"/>
    <w:rsid w:val="007E7F17"/>
    <w:rsid w:val="00867F5C"/>
    <w:rsid w:val="00875BFE"/>
    <w:rsid w:val="00911A69"/>
    <w:rsid w:val="009123F5"/>
    <w:rsid w:val="009947B3"/>
    <w:rsid w:val="009A5C99"/>
    <w:rsid w:val="00A36628"/>
    <w:rsid w:val="00A60A37"/>
    <w:rsid w:val="00AB6CEF"/>
    <w:rsid w:val="00AD5518"/>
    <w:rsid w:val="00B957AD"/>
    <w:rsid w:val="00BB463D"/>
    <w:rsid w:val="00BE573B"/>
    <w:rsid w:val="00BE6E43"/>
    <w:rsid w:val="00BF3259"/>
    <w:rsid w:val="00C05C6E"/>
    <w:rsid w:val="00C46E5D"/>
    <w:rsid w:val="00C575A1"/>
    <w:rsid w:val="00C84EAB"/>
    <w:rsid w:val="00CE0422"/>
    <w:rsid w:val="00D234BA"/>
    <w:rsid w:val="00D51DA0"/>
    <w:rsid w:val="00D54EF0"/>
    <w:rsid w:val="00D64AD1"/>
    <w:rsid w:val="00D8249E"/>
    <w:rsid w:val="00D90D31"/>
    <w:rsid w:val="00D90F37"/>
    <w:rsid w:val="00DC6EF6"/>
    <w:rsid w:val="00DE2A03"/>
    <w:rsid w:val="00E06E12"/>
    <w:rsid w:val="00EC3165"/>
    <w:rsid w:val="00EF17C8"/>
    <w:rsid w:val="00EF6AC6"/>
    <w:rsid w:val="00F57AFE"/>
    <w:rsid w:val="00F66845"/>
    <w:rsid w:val="00F66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5E4D1750-2343-4EC0-ACAE-B2970DAE1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0F37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5F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5FD7"/>
  </w:style>
  <w:style w:type="paragraph" w:styleId="Footer">
    <w:name w:val="footer"/>
    <w:basedOn w:val="Normal"/>
    <w:link w:val="FooterChar"/>
    <w:uiPriority w:val="99"/>
    <w:unhideWhenUsed/>
    <w:rsid w:val="00715FD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5FD7"/>
  </w:style>
  <w:style w:type="table" w:styleId="TableGrid">
    <w:name w:val="Table Grid"/>
    <w:basedOn w:val="TableNormal"/>
    <w:uiPriority w:val="59"/>
    <w:rsid w:val="00623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6B38F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51D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2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023126\AppData\Local\Microsoft\Windows\Temporary%20Internet%20Files\Content.Outlook\E58NY8YM\Coaching%20Application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Coaching Application Form</Template>
  <TotalTime>4</TotalTime>
  <Pages>2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Em023126</dc:creator>
  <cp:lastModifiedBy>Chris Ramshaw (Cardiff and Vale UHB - Led)</cp:lastModifiedBy>
  <cp:revision>2</cp:revision>
  <cp:lastPrinted>2012-11-26T14:23:00Z</cp:lastPrinted>
  <dcterms:created xsi:type="dcterms:W3CDTF">2020-07-27T08:21:00Z</dcterms:created>
  <dcterms:modified xsi:type="dcterms:W3CDTF">2020-07-27T08:21:00Z</dcterms:modified>
</cp:coreProperties>
</file>