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28C" w:rsidRDefault="004E128C" w:rsidP="00493C8D">
      <w:pPr>
        <w:jc w:val="center"/>
        <w:outlineLvl w:val="0"/>
        <w:rPr>
          <w:b/>
        </w:rPr>
      </w:pPr>
      <w:r>
        <w:rPr>
          <w:b/>
        </w:rPr>
        <w:t>Patient information booklet</w:t>
      </w: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r w:rsidRPr="00E16F1E">
        <w:rPr>
          <w:rFonts w:ascii="Arial" w:hAnsi="Arial" w:cs="Arial"/>
          <w:b/>
          <w:bC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5pt;height:151.5pt">
            <v:imagedata r:id="rId6" r:href="rId7"/>
          </v:shape>
        </w:pict>
      </w:r>
      <w:r>
        <w:rPr>
          <w:b/>
        </w:rPr>
        <w:t xml:space="preserve"> </w:t>
      </w: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93C8D">
      <w:pPr>
        <w:jc w:val="center"/>
        <w:outlineLvl w:val="0"/>
        <w:rPr>
          <w:b/>
        </w:rPr>
      </w:pPr>
      <w:r w:rsidRPr="00F905C8">
        <w:rPr>
          <w:b/>
        </w:rPr>
        <w:t>Wide Local Excision, Radical Vulvectomy &amp; Bilateral Groin Node Dissection for Vulval cancer</w:t>
      </w: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D68D8">
      <w:pPr>
        <w:jc w:val="center"/>
        <w:rPr>
          <w:b/>
        </w:rPr>
      </w:pPr>
    </w:p>
    <w:p w:rsidR="004E128C" w:rsidRDefault="004E128C" w:rsidP="00493C8D">
      <w:pPr>
        <w:jc w:val="center"/>
        <w:outlineLvl w:val="0"/>
        <w:rPr>
          <w:b/>
        </w:rPr>
      </w:pPr>
      <w:smartTag w:uri="urn:schemas-microsoft-com:office:smarttags" w:element="City">
        <w:smartTag w:uri="urn:schemas-microsoft-com:office:smarttags" w:element="place">
          <w:r>
            <w:rPr>
              <w:b/>
            </w:rPr>
            <w:t>Cardiff</w:t>
          </w:r>
        </w:smartTag>
      </w:smartTag>
      <w:r>
        <w:rPr>
          <w:b/>
        </w:rPr>
        <w:t xml:space="preserve"> and Vale Health Board</w:t>
      </w:r>
    </w:p>
    <w:p w:rsidR="004E128C" w:rsidRDefault="004E128C" w:rsidP="004D68D8">
      <w:pPr>
        <w:jc w:val="center"/>
        <w:rPr>
          <w:b/>
        </w:rPr>
      </w:pPr>
    </w:p>
    <w:p w:rsidR="004E128C" w:rsidRDefault="004E128C" w:rsidP="00493C8D">
      <w:pPr>
        <w:jc w:val="center"/>
        <w:outlineLvl w:val="0"/>
        <w:rPr>
          <w:b/>
        </w:rPr>
      </w:pPr>
      <w:r>
        <w:rPr>
          <w:b/>
        </w:rPr>
        <w:t>Patient information booklet</w:t>
      </w:r>
    </w:p>
    <w:p w:rsidR="004E128C" w:rsidRDefault="004E128C" w:rsidP="004D68D8">
      <w:pPr>
        <w:jc w:val="center"/>
        <w:rPr>
          <w:b/>
        </w:rPr>
      </w:pPr>
    </w:p>
    <w:p w:rsidR="004E128C" w:rsidRDefault="004E128C" w:rsidP="004D68D8">
      <w:pPr>
        <w:jc w:val="center"/>
        <w:rPr>
          <w:b/>
        </w:rPr>
      </w:pPr>
    </w:p>
    <w:p w:rsidR="004E128C" w:rsidRDefault="004E128C" w:rsidP="00493C8D">
      <w:pPr>
        <w:outlineLvl w:val="0"/>
        <w:rPr>
          <w:b/>
        </w:rPr>
      </w:pPr>
      <w:r w:rsidRPr="00F905C8">
        <w:rPr>
          <w:b/>
        </w:rPr>
        <w:t>Wide Local Excision, Radical Vulvectomy &amp; Bilateral Groin Node Dissection for Vulval cancer</w:t>
      </w:r>
    </w:p>
    <w:p w:rsidR="004E128C" w:rsidRDefault="004E128C" w:rsidP="004D68D8">
      <w:pPr>
        <w:rPr>
          <w:b/>
        </w:rPr>
      </w:pPr>
    </w:p>
    <w:p w:rsidR="004E128C" w:rsidRDefault="004E128C" w:rsidP="004D68D8">
      <w:r>
        <w:t xml:space="preserve">This booklet provides information on having a </w:t>
      </w:r>
      <w:r w:rsidRPr="00F905C8">
        <w:t>Wide Local Excision, Radical Vulvectomy &amp; Bilateral Groin Node Dissection for Vulval cancer</w:t>
      </w:r>
      <w:r>
        <w:t>. It will tell you what to expect from your first visit in out patients, your admission to the ward and your operation. It will also explain about your care at home.</w:t>
      </w:r>
    </w:p>
    <w:p w:rsidR="004E128C" w:rsidRDefault="004E128C" w:rsidP="004D68D8">
      <w:r>
        <w:t>It will also provide you with contact telephone numbers, and where you can get further information.</w:t>
      </w:r>
    </w:p>
    <w:p w:rsidR="004E128C" w:rsidRDefault="004E128C" w:rsidP="004D68D8"/>
    <w:p w:rsidR="004E128C" w:rsidRDefault="004E128C" w:rsidP="004D68D8">
      <w:pPr>
        <w:rPr>
          <w:b/>
          <w:i/>
        </w:rPr>
      </w:pPr>
      <w:r>
        <w:rPr>
          <w:b/>
          <w:i/>
        </w:rPr>
        <w:t xml:space="preserve">What is a </w:t>
      </w:r>
      <w:r w:rsidRPr="00F905C8">
        <w:rPr>
          <w:b/>
          <w:i/>
        </w:rPr>
        <w:t>Wide Local Excision, Radical Vulvectomy &amp; Bilateral Groin N</w:t>
      </w:r>
      <w:r>
        <w:rPr>
          <w:b/>
          <w:i/>
        </w:rPr>
        <w:t>ode Dissection for Vulval cancer?</w:t>
      </w:r>
    </w:p>
    <w:p w:rsidR="004E128C" w:rsidRDefault="004E128C" w:rsidP="004D68D8"/>
    <w:p w:rsidR="004E128C" w:rsidRDefault="004E128C" w:rsidP="004D68D8">
      <w:r>
        <w:t>If you have a small vulval cancer, it may be removed under general anaesthetic in a procedure called wide local excision. A small amount of normal surrounding tissue is also removed. Unless the cancer is at a very early stage, the lymph glands in one or both groins are also removed.</w:t>
      </w:r>
    </w:p>
    <w:p w:rsidR="004E128C" w:rsidRDefault="004E128C" w:rsidP="004D68D8">
      <w:r>
        <w:t>If the cancer is more advanced an operation called radical vulvectomy and groin node dissection is usually required. This involves removing the entire vulva and the lymph glands in the groin.</w:t>
      </w:r>
    </w:p>
    <w:p w:rsidR="004E128C" w:rsidRPr="004D68D8" w:rsidRDefault="004E128C" w:rsidP="004D68D8"/>
    <w:p w:rsidR="004E128C" w:rsidRDefault="004E128C" w:rsidP="004D68D8"/>
    <w:p w:rsidR="004E128C" w:rsidRDefault="004E128C" w:rsidP="004D68D8">
      <w:pPr>
        <w:rPr>
          <w:noProof/>
          <w:lang w:eastAsia="en-GB"/>
        </w:rPr>
      </w:pPr>
    </w:p>
    <w:p w:rsidR="004E128C" w:rsidRDefault="004E128C" w:rsidP="004D68D8">
      <w:r>
        <w:t>There are 5 consultants within the team. They are:-</w:t>
      </w:r>
    </w:p>
    <w:p w:rsidR="004E128C" w:rsidRDefault="004E128C" w:rsidP="004D68D8">
      <w:r>
        <w:t>Professor A Fiander</w:t>
      </w:r>
    </w:p>
    <w:p w:rsidR="004E128C" w:rsidRDefault="004E128C" w:rsidP="004D68D8">
      <w:r>
        <w:t xml:space="preserve">Mr R Howells </w:t>
      </w:r>
    </w:p>
    <w:p w:rsidR="004E128C" w:rsidRDefault="004E128C" w:rsidP="004D68D8">
      <w:r>
        <w:t>Mr K Lim</w:t>
      </w:r>
    </w:p>
    <w:p w:rsidR="004E128C" w:rsidRDefault="004E128C" w:rsidP="004D68D8">
      <w:r>
        <w:t>Mrs A Sharma</w:t>
      </w:r>
    </w:p>
    <w:p w:rsidR="004E128C" w:rsidRPr="0036403F" w:rsidRDefault="004E128C" w:rsidP="004D68D8">
      <w:r>
        <w:t>Miss A Tristram</w:t>
      </w:r>
    </w:p>
    <w:p w:rsidR="004E128C" w:rsidRDefault="004E128C" w:rsidP="004D68D8">
      <w:pPr>
        <w:rPr>
          <w:b/>
        </w:rPr>
      </w:pPr>
    </w:p>
    <w:p w:rsidR="004E128C" w:rsidRPr="0036403F" w:rsidRDefault="004E128C" w:rsidP="00493C8D">
      <w:pPr>
        <w:outlineLvl w:val="0"/>
        <w:rPr>
          <w:b/>
        </w:rPr>
      </w:pPr>
      <w:r>
        <w:rPr>
          <w:b/>
        </w:rPr>
        <w:t>Pre admission clinic</w:t>
      </w:r>
    </w:p>
    <w:p w:rsidR="004E128C" w:rsidRDefault="004E128C" w:rsidP="004D68D8">
      <w:r>
        <w:t>Depending on which consultant is responsible for your care, you will undergo a pre admission assessment carried out by a nurse and a doctor at Llandough Hospital in outpatient clinic in women`s unit approximately a week before admission. Your doctor will discuss your operation with you and answer any questions you may have. You will be asked to sign a consent form agreeing to your operation. To ensure your fitness for your operation, you will need to have a chest x ray, ECG and blood samples.</w:t>
      </w:r>
    </w:p>
    <w:p w:rsidR="004E128C" w:rsidRDefault="004E128C" w:rsidP="00493C8D">
      <w:pPr>
        <w:outlineLvl w:val="0"/>
        <w:rPr>
          <w:b/>
          <w:i/>
        </w:rPr>
      </w:pPr>
      <w:r w:rsidRPr="00A64D99">
        <w:rPr>
          <w:b/>
          <w:i/>
        </w:rPr>
        <w:t>What happens on the day of admission?</w:t>
      </w:r>
    </w:p>
    <w:p w:rsidR="004E128C" w:rsidRDefault="004E128C" w:rsidP="004D68D8">
      <w:r>
        <w:t xml:space="preserve">You will receive a letter stating a date for admission and the name of the ward. You will be asked to contact the ward to check if there is a bed available on the day. You will usually be admitted the day before your operation. This is so we can prepare you for your surgery. </w:t>
      </w:r>
    </w:p>
    <w:p w:rsidR="004E128C" w:rsidRDefault="004E128C" w:rsidP="004D68D8">
      <w:r>
        <w:t>When you arrive on the ward you will be welcomed and shown to your bed. You do not have to undress at this stage. However, you can unpack and place your belongings in the locker provided. Following this, the nurse will need to obtain some information from you in order to fill out the admission form.</w:t>
      </w:r>
    </w:p>
    <w:p w:rsidR="004E128C" w:rsidRDefault="004E128C" w:rsidP="004D68D8"/>
    <w:p w:rsidR="004E128C" w:rsidRDefault="004E128C" w:rsidP="004D68D8">
      <w:pPr>
        <w:rPr>
          <w:b/>
        </w:rPr>
      </w:pPr>
      <w:r w:rsidRPr="000248A1">
        <w:rPr>
          <w:b/>
        </w:rPr>
        <w:t>If you think you will need any help at home, it is important to tell your nurse. She will need time to make an appointment with the social worker.</w:t>
      </w:r>
    </w:p>
    <w:p w:rsidR="004E128C" w:rsidRDefault="004E128C" w:rsidP="004D68D8">
      <w:r>
        <w:t>Your anaesthetist will visit you before your operation, He/she will discuss your anaesthetic and pain relief following your surgery.</w:t>
      </w:r>
    </w:p>
    <w:p w:rsidR="004E128C" w:rsidRDefault="004E128C" w:rsidP="004D68D8">
      <w:pPr>
        <w:rPr>
          <w:b/>
        </w:rPr>
      </w:pPr>
      <w:r w:rsidRPr="000248A1">
        <w:rPr>
          <w:b/>
        </w:rPr>
        <w:t>If you are a smoker we advise you to stop smoking before your operation and for as long as possible afterwards. If you would like to take this opportunity to give up smoking, we can prescribe medication to assist you.</w:t>
      </w:r>
    </w:p>
    <w:p w:rsidR="004E128C" w:rsidRDefault="004E128C" w:rsidP="004D68D8">
      <w:pPr>
        <w:rPr>
          <w:b/>
        </w:rPr>
      </w:pPr>
    </w:p>
    <w:p w:rsidR="004E128C" w:rsidRDefault="004E128C" w:rsidP="004D68D8">
      <w:pPr>
        <w:rPr>
          <w:b/>
        </w:rPr>
      </w:pPr>
    </w:p>
    <w:p w:rsidR="004E128C" w:rsidRDefault="004E128C" w:rsidP="004D68D8">
      <w:r>
        <w:t xml:space="preserve">Your nurse will check your temperature, pulse, blood pressure and weight. Before your operation, your nurse may give you an enema to empty your bowels. </w:t>
      </w:r>
    </w:p>
    <w:p w:rsidR="004E128C" w:rsidRDefault="004E128C" w:rsidP="004D68D8">
      <w:r>
        <w:t>If your operation is in the morning, you will not be able to eat after 12 midnight. However, you will be able to drink water up until two hours before your operation. Your nurse will inform you when to stop drinking. If your operation is in the afternoon, you will be able to eat a light breakfast at 6am, and drink water until two hours before your operation.</w:t>
      </w:r>
    </w:p>
    <w:p w:rsidR="004E128C" w:rsidRDefault="004E128C" w:rsidP="004D68D8"/>
    <w:p w:rsidR="004E128C" w:rsidRDefault="004E128C" w:rsidP="00493C8D">
      <w:pPr>
        <w:outlineLvl w:val="0"/>
        <w:rPr>
          <w:b/>
          <w:i/>
        </w:rPr>
      </w:pPr>
      <w:r w:rsidRPr="00B5247C">
        <w:rPr>
          <w:b/>
          <w:i/>
        </w:rPr>
        <w:t xml:space="preserve">What happens on the day of my operation? </w:t>
      </w:r>
    </w:p>
    <w:p w:rsidR="004E128C" w:rsidRDefault="004E128C" w:rsidP="004D68D8">
      <w:r>
        <w:t xml:space="preserve">To prevent complications such as infection, all our women are given antibiotics at the time of their operation. To stop a deep vein </w:t>
      </w:r>
      <w:r w:rsidRPr="00A459E0">
        <w:rPr>
          <w:b/>
        </w:rPr>
        <w:t>thrombosis</w:t>
      </w:r>
      <w:r>
        <w:t xml:space="preserve"> happening, a small injection of a drug known as an </w:t>
      </w:r>
      <w:r w:rsidRPr="00A459E0">
        <w:rPr>
          <w:b/>
        </w:rPr>
        <w:t>anticoagulant</w:t>
      </w:r>
      <w:r>
        <w:t xml:space="preserve"> is given in your abdomen daily after the operation.</w:t>
      </w:r>
    </w:p>
    <w:p w:rsidR="004E128C" w:rsidRDefault="004E128C" w:rsidP="004D68D8">
      <w:r>
        <w:t>We also measure your legs and provide you with a pair of elasticated stockings. Which also help prevent blood clots forming in your legs.</w:t>
      </w:r>
    </w:p>
    <w:p w:rsidR="004E128C" w:rsidRDefault="004E128C" w:rsidP="004D68D8">
      <w:r>
        <w:t>Before your operation, your nurse will ask you to have a shower or bath. She will assist you to put on an operating gown and the elasticated stockings, and check that you are wearing identity bands. Your nurse will also fill in a checklist which means removing any jewellery, hair clips, dentures, body piercing you may be wearing.</w:t>
      </w:r>
    </w:p>
    <w:p w:rsidR="004E128C" w:rsidRDefault="004E128C" w:rsidP="004D68D8">
      <w:r>
        <w:t xml:space="preserve">You will be taken to theatre either on a bed or trolley to the anaesthetic room where the anaesthetist will place a small </w:t>
      </w:r>
      <w:r w:rsidRPr="00A459E0">
        <w:rPr>
          <w:b/>
        </w:rPr>
        <w:t>cannula</w:t>
      </w:r>
      <w:r>
        <w:t xml:space="preserve"> in the back of your hand and will give you anaesthetic drugs through it which will put you to sleep.</w:t>
      </w:r>
    </w:p>
    <w:p w:rsidR="004E128C" w:rsidRDefault="004E128C" w:rsidP="004D68D8">
      <w:r>
        <w:t>The operation will take approximately 2 to3 hours, you will also be in the recovery room for a short time after that.</w:t>
      </w:r>
    </w:p>
    <w:p w:rsidR="004E128C" w:rsidRPr="00B5247C" w:rsidRDefault="004E128C" w:rsidP="004D68D8"/>
    <w:p w:rsidR="004E128C" w:rsidRDefault="004E128C" w:rsidP="00493C8D">
      <w:pPr>
        <w:outlineLvl w:val="0"/>
        <w:rPr>
          <w:b/>
          <w:i/>
        </w:rPr>
      </w:pPr>
      <w:r>
        <w:rPr>
          <w:b/>
          <w:i/>
        </w:rPr>
        <w:t>W</w:t>
      </w:r>
      <w:r w:rsidRPr="00A459E0">
        <w:rPr>
          <w:b/>
          <w:i/>
        </w:rPr>
        <w:t>hen I wake up how will I feel?</w:t>
      </w:r>
    </w:p>
    <w:p w:rsidR="004E128C" w:rsidRDefault="004E128C" w:rsidP="00A459E0">
      <w:pPr>
        <w:rPr>
          <w:b/>
          <w:i/>
        </w:rPr>
      </w:pPr>
    </w:p>
    <w:p w:rsidR="004E128C" w:rsidRDefault="004E128C" w:rsidP="00A459E0">
      <w:r>
        <w:t>Once awake in the recovery room, you will be brought back to the ward. You may have a mask over your nose and mouth providing you with oxygen.</w:t>
      </w:r>
    </w:p>
    <w:p w:rsidR="004E128C" w:rsidRDefault="004E128C" w:rsidP="00A459E0">
      <w:r>
        <w:t xml:space="preserve">Attached to the cannula in your hand giving you fluid, will be a giving set, syringe, and a mechanical pump providing you with a painkiller called Patient Controlled Analgesia (PCA) which has a button that you can press to receive pain relief. Another form of pain relief is an </w:t>
      </w:r>
      <w:r>
        <w:rPr>
          <w:b/>
        </w:rPr>
        <w:t xml:space="preserve">epidural </w:t>
      </w:r>
      <w:r>
        <w:t>infusion which may be used instead. Your anaesthetist/nurse will discuss this in more detail with you.</w:t>
      </w:r>
    </w:p>
    <w:p w:rsidR="004E128C" w:rsidRDefault="004E128C" w:rsidP="00A459E0">
      <w:r>
        <w:t xml:space="preserve">On your groins will be a dressing covering your wounds.  It is necessary for you to have a drainage tube from your wounds leading into a drainage bag, which monitors fluid loss (lymph). </w:t>
      </w:r>
    </w:p>
    <w:p w:rsidR="004E128C" w:rsidRDefault="004E128C" w:rsidP="00A459E0">
      <w:r>
        <w:t xml:space="preserve">To avoid the discomfort of trying to pass urine for the first 24 hours, you may have a catheter tube in your bladder, which will be attached to a bag. </w:t>
      </w:r>
    </w:p>
    <w:p w:rsidR="004E128C" w:rsidRDefault="004E128C" w:rsidP="00A459E0">
      <w:r>
        <w:t>In order to monitor your recovery the nurse will frequently check your temperature, pulse, respirations (breathing), blood pressure, wound, output from drain and catheter, and any vulval loss on the sanitary pad.</w:t>
      </w:r>
    </w:p>
    <w:p w:rsidR="004E128C" w:rsidRDefault="004E128C" w:rsidP="00A459E0">
      <w:r>
        <w:t>She will also check your oxygen level in your blood by placing an electronic clip on your finger. She will question you about how much pain you have whether you feel sick. She will give you an anti-sickness injection if needed. We also regularly give extra pain relief in the form of suppositories via the rectum (back passage).</w:t>
      </w:r>
    </w:p>
    <w:p w:rsidR="004E128C" w:rsidRDefault="004E128C" w:rsidP="00A459E0">
      <w:r>
        <w:t>To begin with it is best not to eat and drink, but your nurse can help you with mouthwashes to moisten your mouth. Once you have started to have rumblings in your stomach, or pass wind, you will be able to have sips of water. When you are ready, we will encourage you to drink plenty of fluids, and start to eat a light diet. It is important that you do not eat too soon as you may feel sick.</w:t>
      </w:r>
    </w:p>
    <w:p w:rsidR="004E128C" w:rsidRDefault="004E128C" w:rsidP="00A459E0"/>
    <w:p w:rsidR="004E128C" w:rsidRDefault="004E128C" w:rsidP="00A459E0"/>
    <w:p w:rsidR="004E128C" w:rsidRDefault="004E128C" w:rsidP="00A459E0"/>
    <w:p w:rsidR="004E128C" w:rsidRDefault="004E128C" w:rsidP="00A459E0"/>
    <w:p w:rsidR="004E128C" w:rsidRDefault="004E128C" w:rsidP="00A459E0"/>
    <w:p w:rsidR="004E128C" w:rsidRDefault="004E128C" w:rsidP="00A459E0"/>
    <w:p w:rsidR="004E128C" w:rsidRDefault="004E128C" w:rsidP="00493C8D">
      <w:pPr>
        <w:outlineLvl w:val="0"/>
        <w:rPr>
          <w:b/>
          <w:i/>
        </w:rPr>
      </w:pPr>
      <w:r w:rsidRPr="005D4ECC">
        <w:rPr>
          <w:b/>
          <w:i/>
        </w:rPr>
        <w:t>Day 1 and Onwards</w:t>
      </w:r>
    </w:p>
    <w:p w:rsidR="004E128C" w:rsidRDefault="004E128C" w:rsidP="00A459E0">
      <w:pPr>
        <w:rPr>
          <w:b/>
          <w:i/>
        </w:rPr>
      </w:pPr>
    </w:p>
    <w:p w:rsidR="004E128C" w:rsidRDefault="004E128C" w:rsidP="00A459E0">
      <w:r>
        <w:t>On the first morning after your operation, the nurse will wash you and sit you out in a chair for a short time. You will be encouraged to take deep breaths and move your legs to avoid complications, such as chest infections, and deep vein thrombosis.</w:t>
      </w:r>
    </w:p>
    <w:p w:rsidR="004E128C" w:rsidRDefault="004E128C" w:rsidP="00A459E0">
      <w:r>
        <w:t>Your physiotherapist will come and show you how to do breathing and muscle exercises, and leave you an advice booklet to read.</w:t>
      </w:r>
    </w:p>
    <w:p w:rsidR="004E128C" w:rsidRDefault="004E128C" w:rsidP="00A459E0">
      <w:r>
        <w:t>By the second day your drip, pump, catheter  will be removed. Your nurse will help you into the shower or help you have a wash by your bed. You should be able to walk to the toilet by yourself.</w:t>
      </w:r>
    </w:p>
    <w:p w:rsidR="004E128C" w:rsidRDefault="004E128C" w:rsidP="00A459E0">
      <w:r>
        <w:t>Your nurse will change your wound dressings each day.  You will be in hospital for about 10 days and your clips will be removed on day 10, the two drains will be removed before your clips.</w:t>
      </w:r>
    </w:p>
    <w:p w:rsidR="004E128C" w:rsidRDefault="004E128C" w:rsidP="00A459E0">
      <w:r>
        <w:t>Keep your wounds and vulval area clean and dry, bath/shower daily and wash your vulval area at least twice a day. Do not use bath salts, bubble bath, salt or antiseptic, talcum powder or deodorants. Avoid all contact with soap as this dries and irritates the skin. Use aqueous cream BP or emulsifying ointment.</w:t>
      </w:r>
    </w:p>
    <w:p w:rsidR="004E128C" w:rsidRDefault="004E128C" w:rsidP="00A459E0">
      <w:r>
        <w:t>It is quite normal not to have your bowels open for the first 3 days after your operation however; your nurse can give you a small enema if it becomes a problem.</w:t>
      </w:r>
    </w:p>
    <w:p w:rsidR="004E128C" w:rsidRDefault="004E128C" w:rsidP="00A459E0"/>
    <w:p w:rsidR="004E128C" w:rsidRDefault="004E128C" w:rsidP="00A459E0"/>
    <w:p w:rsidR="004E128C" w:rsidRDefault="004E128C" w:rsidP="00A459E0"/>
    <w:p w:rsidR="004E128C" w:rsidRDefault="004E128C" w:rsidP="00A459E0"/>
    <w:p w:rsidR="004E128C" w:rsidRDefault="004E128C" w:rsidP="00A459E0"/>
    <w:p w:rsidR="004E128C" w:rsidRDefault="004E128C" w:rsidP="00A459E0"/>
    <w:p w:rsidR="004E128C" w:rsidRDefault="004E128C" w:rsidP="00A459E0"/>
    <w:p w:rsidR="004E128C" w:rsidRDefault="004E128C" w:rsidP="00A459E0">
      <w:pPr>
        <w:rPr>
          <w:b/>
          <w:i/>
        </w:rPr>
      </w:pPr>
    </w:p>
    <w:p w:rsidR="004E128C" w:rsidRDefault="004E128C" w:rsidP="00493C8D">
      <w:pPr>
        <w:outlineLvl w:val="0"/>
        <w:rPr>
          <w:b/>
          <w:i/>
        </w:rPr>
      </w:pPr>
      <w:r w:rsidRPr="004B0DD9">
        <w:rPr>
          <w:b/>
          <w:i/>
        </w:rPr>
        <w:t>What happens when I go home?</w:t>
      </w:r>
    </w:p>
    <w:p w:rsidR="004E128C" w:rsidRDefault="004E128C" w:rsidP="00A459E0">
      <w:pPr>
        <w:rPr>
          <w:b/>
          <w:i/>
        </w:rPr>
      </w:pPr>
    </w:p>
    <w:p w:rsidR="004E128C" w:rsidRPr="000172EB" w:rsidRDefault="004E128C" w:rsidP="00A459E0">
      <w:r>
        <w:t>For the first two weeks you will need to rest, relax and continue to do the exercises you were shown in hospital by your physiotherapist.</w:t>
      </w:r>
    </w:p>
    <w:p w:rsidR="004E128C" w:rsidRDefault="004E128C" w:rsidP="004B0DD9">
      <w:r>
        <w:t>We advise you to wear your elasticated stockings night and day until your back to your normal mobility. The risk of a clot developing is highest in the 6 weeks following surgery. You are advised to walk around at frequent intervals and avoid standing still for more than a few minutes at a time.</w:t>
      </w:r>
    </w:p>
    <w:p w:rsidR="004E128C" w:rsidRDefault="004E128C" w:rsidP="004B0DD9"/>
    <w:p w:rsidR="004E128C" w:rsidRDefault="004E128C" w:rsidP="00493C8D">
      <w:pPr>
        <w:outlineLvl w:val="0"/>
        <w:rPr>
          <w:b/>
        </w:rPr>
      </w:pPr>
      <w:r w:rsidRPr="004B0DD9">
        <w:rPr>
          <w:b/>
        </w:rPr>
        <w:t>Walking</w:t>
      </w:r>
    </w:p>
    <w:p w:rsidR="004E128C" w:rsidRDefault="004E128C" w:rsidP="004B0DD9">
      <w:r>
        <w:t>You will tire easily which is normal. After 2 weeks take two 15 minute walks. Your body will dictate your distance and speed. Walking is good for you. It is quite safe to go up and down stairs.</w:t>
      </w:r>
    </w:p>
    <w:p w:rsidR="004E128C" w:rsidRDefault="004E128C" w:rsidP="00493C8D">
      <w:pPr>
        <w:outlineLvl w:val="0"/>
        <w:rPr>
          <w:b/>
        </w:rPr>
      </w:pPr>
      <w:r w:rsidRPr="004B0DD9">
        <w:rPr>
          <w:b/>
        </w:rPr>
        <w:t>Swimming</w:t>
      </w:r>
    </w:p>
    <w:p w:rsidR="004E128C" w:rsidRDefault="004E128C" w:rsidP="004B0DD9">
      <w:r>
        <w:t>You can return to swimming if desired after 6 weeks and other sports after 12 weeks.</w:t>
      </w:r>
    </w:p>
    <w:p w:rsidR="004E128C" w:rsidRDefault="004E128C" w:rsidP="00493C8D">
      <w:pPr>
        <w:outlineLvl w:val="0"/>
        <w:rPr>
          <w:b/>
        </w:rPr>
      </w:pPr>
      <w:r w:rsidRPr="00CB202B">
        <w:rPr>
          <w:b/>
        </w:rPr>
        <w:t>Driving</w:t>
      </w:r>
    </w:p>
    <w:p w:rsidR="004E128C" w:rsidRDefault="004E128C" w:rsidP="004B0DD9">
      <w:r>
        <w:t>6 weeks, depending on your insurance company and rate of recovery. You will need to be able to concentrate fully and be able to do an emergency stop.</w:t>
      </w:r>
    </w:p>
    <w:p w:rsidR="004E128C" w:rsidRDefault="004E128C" w:rsidP="00493C8D">
      <w:pPr>
        <w:outlineLvl w:val="0"/>
        <w:rPr>
          <w:b/>
        </w:rPr>
      </w:pPr>
      <w:r w:rsidRPr="00CB202B">
        <w:rPr>
          <w:b/>
        </w:rPr>
        <w:t>Gardening</w:t>
      </w:r>
    </w:p>
    <w:p w:rsidR="004E128C" w:rsidRDefault="004E128C" w:rsidP="004B0DD9">
      <w:r>
        <w:t>3-4 weeks. You may try light weeding and planting but avoid lawn mowing for about 8 weeks.</w:t>
      </w:r>
    </w:p>
    <w:p w:rsidR="004E128C" w:rsidRPr="00ED55C0" w:rsidRDefault="004E128C" w:rsidP="00493C8D">
      <w:pPr>
        <w:outlineLvl w:val="0"/>
        <w:rPr>
          <w:b/>
          <w:i/>
        </w:rPr>
      </w:pPr>
      <w:r w:rsidRPr="00ED55C0">
        <w:rPr>
          <w:b/>
          <w:i/>
        </w:rPr>
        <w:t>Cooking</w:t>
      </w:r>
    </w:p>
    <w:p w:rsidR="004E128C" w:rsidRDefault="004E128C" w:rsidP="004B0DD9">
      <w:r>
        <w:t>Avoid lifting heavy saucepans, use a draining spoon instead of draining the whole saucepan. Be careful when taking things out of the oven</w:t>
      </w:r>
    </w:p>
    <w:p w:rsidR="004E128C" w:rsidRPr="00ED55C0" w:rsidRDefault="004E128C" w:rsidP="00493C8D">
      <w:pPr>
        <w:outlineLvl w:val="0"/>
        <w:rPr>
          <w:b/>
          <w:i/>
        </w:rPr>
      </w:pPr>
      <w:r w:rsidRPr="00ED55C0">
        <w:rPr>
          <w:b/>
          <w:i/>
        </w:rPr>
        <w:t>Dusting</w:t>
      </w:r>
    </w:p>
    <w:p w:rsidR="004E128C" w:rsidRDefault="004E128C" w:rsidP="004B0DD9">
      <w:r>
        <w:t>2 weeks after surgery.</w:t>
      </w:r>
    </w:p>
    <w:p w:rsidR="004E128C" w:rsidRPr="00ED55C0" w:rsidRDefault="004E128C" w:rsidP="00493C8D">
      <w:pPr>
        <w:outlineLvl w:val="0"/>
        <w:rPr>
          <w:b/>
          <w:i/>
        </w:rPr>
      </w:pPr>
      <w:r w:rsidRPr="00ED55C0">
        <w:rPr>
          <w:b/>
          <w:i/>
        </w:rPr>
        <w:t>Vacuum cleaning</w:t>
      </w:r>
    </w:p>
    <w:p w:rsidR="004E128C" w:rsidRDefault="004E128C" w:rsidP="004B0DD9">
      <w:r>
        <w:t>Avoid for 6-8 weeks.</w:t>
      </w:r>
    </w:p>
    <w:p w:rsidR="004E128C" w:rsidRPr="00ED55C0" w:rsidRDefault="004E128C" w:rsidP="00493C8D">
      <w:pPr>
        <w:outlineLvl w:val="0"/>
        <w:rPr>
          <w:b/>
          <w:i/>
        </w:rPr>
      </w:pPr>
      <w:r w:rsidRPr="00ED55C0">
        <w:rPr>
          <w:b/>
          <w:i/>
        </w:rPr>
        <w:t>Ironing</w:t>
      </w:r>
    </w:p>
    <w:p w:rsidR="004E128C" w:rsidRDefault="004E128C" w:rsidP="004B0DD9">
      <w:r>
        <w:t>Avoid for 3-4 weeks. Sit down if you can. Ask someone else to put the ironing board up and carry ironing basket if possible.</w:t>
      </w:r>
    </w:p>
    <w:p w:rsidR="004E128C" w:rsidRPr="00ED55C0" w:rsidRDefault="004E128C" w:rsidP="00493C8D">
      <w:pPr>
        <w:outlineLvl w:val="0"/>
        <w:rPr>
          <w:b/>
          <w:i/>
        </w:rPr>
      </w:pPr>
      <w:r w:rsidRPr="00ED55C0">
        <w:rPr>
          <w:b/>
          <w:i/>
        </w:rPr>
        <w:t xml:space="preserve">Washing </w:t>
      </w:r>
    </w:p>
    <w:p w:rsidR="004E128C" w:rsidRDefault="004E128C" w:rsidP="004B0DD9">
      <w:r>
        <w:t>Avoid 3-4 weeks. Do not carry heavy loads. If necessary, carry several small loads.</w:t>
      </w:r>
    </w:p>
    <w:p w:rsidR="004E128C" w:rsidRPr="00ED55C0" w:rsidRDefault="004E128C" w:rsidP="00493C8D">
      <w:pPr>
        <w:outlineLvl w:val="0"/>
        <w:rPr>
          <w:b/>
          <w:i/>
        </w:rPr>
      </w:pPr>
      <w:r w:rsidRPr="00ED55C0">
        <w:rPr>
          <w:b/>
          <w:i/>
        </w:rPr>
        <w:t>Sexual activities</w:t>
      </w:r>
    </w:p>
    <w:p w:rsidR="004E128C" w:rsidRDefault="004E128C" w:rsidP="004B0DD9">
      <w:r>
        <w:t>You should wait for 6 weeks to ensure that you are fully healed. It is worth remembering stimulation alone can cause stretching of the vaginal tissue.</w:t>
      </w:r>
    </w:p>
    <w:p w:rsidR="004E128C" w:rsidRDefault="004E128C" w:rsidP="004B0DD9">
      <w:r>
        <w:t>Gradually, when you feel ready, increase what you do over 4 weeks to get back to normal. Do not do any heavy lifting.</w:t>
      </w:r>
    </w:p>
    <w:p w:rsidR="004E128C" w:rsidRPr="00ED55C0" w:rsidRDefault="004E128C" w:rsidP="00493C8D">
      <w:pPr>
        <w:outlineLvl w:val="0"/>
        <w:rPr>
          <w:b/>
          <w:i/>
        </w:rPr>
      </w:pPr>
      <w:r w:rsidRPr="00ED55C0">
        <w:rPr>
          <w:b/>
          <w:i/>
        </w:rPr>
        <w:t>Bathing or showers</w:t>
      </w:r>
    </w:p>
    <w:p w:rsidR="004E128C" w:rsidRDefault="004E128C" w:rsidP="004B0DD9">
      <w:r>
        <w:t>Shower or bath every day and do not add any salt, bubble bath, shower creams, antiseptic or use vaginal deodorants.</w:t>
      </w:r>
    </w:p>
    <w:p w:rsidR="004E128C" w:rsidRPr="00ED55C0" w:rsidRDefault="004E128C" w:rsidP="00493C8D">
      <w:pPr>
        <w:outlineLvl w:val="0"/>
        <w:rPr>
          <w:b/>
          <w:i/>
        </w:rPr>
      </w:pPr>
      <w:r w:rsidRPr="00ED55C0">
        <w:rPr>
          <w:b/>
          <w:i/>
        </w:rPr>
        <w:t>Healthy eating</w:t>
      </w:r>
    </w:p>
    <w:p w:rsidR="004E128C" w:rsidRDefault="004E128C" w:rsidP="004B0DD9">
      <w:r>
        <w:t>A well-balanced high fibre diet is advisable. Try to eat plenty of fruit, vegetables, salads and wholemeal bread.</w:t>
      </w:r>
    </w:p>
    <w:p w:rsidR="004E128C" w:rsidRPr="00ED55C0" w:rsidRDefault="004E128C" w:rsidP="00493C8D">
      <w:pPr>
        <w:outlineLvl w:val="0"/>
        <w:rPr>
          <w:b/>
          <w:i/>
        </w:rPr>
      </w:pPr>
      <w:r w:rsidRPr="00ED55C0">
        <w:rPr>
          <w:b/>
          <w:i/>
        </w:rPr>
        <w:t>Follow up Appointments</w:t>
      </w:r>
    </w:p>
    <w:p w:rsidR="004E128C" w:rsidRDefault="004E128C" w:rsidP="004B0DD9">
      <w:r>
        <w:t>You will have an appointment to return to clinic in 3-4 weeks.</w:t>
      </w:r>
    </w:p>
    <w:p w:rsidR="004E128C" w:rsidRPr="00ED55C0" w:rsidRDefault="004E128C" w:rsidP="00493C8D">
      <w:pPr>
        <w:outlineLvl w:val="0"/>
        <w:rPr>
          <w:b/>
          <w:i/>
        </w:rPr>
      </w:pPr>
      <w:r w:rsidRPr="00ED55C0">
        <w:rPr>
          <w:b/>
          <w:i/>
        </w:rPr>
        <w:t>Pain Relief</w:t>
      </w:r>
    </w:p>
    <w:p w:rsidR="004E128C" w:rsidRDefault="004E128C" w:rsidP="004B0DD9">
      <w:r>
        <w:t>We will give you pain killing tablets to take home with you, to be taken as prescribed and required.</w:t>
      </w:r>
    </w:p>
    <w:p w:rsidR="004E128C" w:rsidRPr="00ED55C0" w:rsidRDefault="004E128C" w:rsidP="00493C8D">
      <w:pPr>
        <w:outlineLvl w:val="0"/>
        <w:rPr>
          <w:b/>
          <w:i/>
        </w:rPr>
      </w:pPr>
      <w:r w:rsidRPr="00ED55C0">
        <w:rPr>
          <w:b/>
          <w:i/>
        </w:rPr>
        <w:t>When Can I Return to Work</w:t>
      </w:r>
    </w:p>
    <w:p w:rsidR="004E128C" w:rsidRDefault="004E128C" w:rsidP="004B0DD9">
      <w:r>
        <w:t>It may be between 6-12 weeks depending on the type of work you do. Your GP can advise you. We will cover you with a sickness certificate while in hospital and your GP will cover you with a sickness certificate after discharge from hospital.</w:t>
      </w:r>
    </w:p>
    <w:p w:rsidR="004E128C" w:rsidRDefault="004E128C" w:rsidP="00493C8D">
      <w:pPr>
        <w:outlineLvl w:val="0"/>
        <w:rPr>
          <w:b/>
          <w:i/>
        </w:rPr>
      </w:pPr>
    </w:p>
    <w:p w:rsidR="004E128C" w:rsidRPr="00ED55C0" w:rsidRDefault="004E128C" w:rsidP="00493C8D">
      <w:pPr>
        <w:outlineLvl w:val="0"/>
        <w:rPr>
          <w:b/>
          <w:i/>
        </w:rPr>
      </w:pPr>
      <w:r w:rsidRPr="00ED55C0">
        <w:rPr>
          <w:b/>
          <w:i/>
        </w:rPr>
        <w:t>Confidentiality</w:t>
      </w:r>
    </w:p>
    <w:p w:rsidR="004E128C" w:rsidRPr="00CB202B" w:rsidRDefault="004E128C" w:rsidP="004B0DD9">
      <w:r>
        <w:t>We request that only one member of the family contact the ward for information, and then communicate this information to the rest of the family. This will increase the time staff can spend with the patients. Due to confidentiality only limited information can be given over the phone.</w:t>
      </w:r>
    </w:p>
    <w:p w:rsidR="004E128C" w:rsidRDefault="004E128C" w:rsidP="00493C8D">
      <w:pPr>
        <w:outlineLvl w:val="0"/>
        <w:rPr>
          <w:b/>
          <w:i/>
        </w:rPr>
      </w:pPr>
      <w:r w:rsidRPr="00ED55C0">
        <w:rPr>
          <w:b/>
          <w:i/>
        </w:rPr>
        <w:t>Glossary</w:t>
      </w:r>
    </w:p>
    <w:p w:rsidR="004E128C" w:rsidRDefault="004E128C" w:rsidP="004B0DD9">
      <w:r>
        <w:t>Anticoagulant – A liquid which prevents or retards clotting of blood.</w:t>
      </w:r>
    </w:p>
    <w:p w:rsidR="004E128C" w:rsidRDefault="004E128C" w:rsidP="004B0DD9">
      <w:r>
        <w:t>Cannula – A hollow tube for the introduction or withdrawal of fluid from the body.</w:t>
      </w:r>
    </w:p>
    <w:p w:rsidR="004E128C" w:rsidRDefault="004E128C" w:rsidP="004B0DD9">
      <w:r>
        <w:t>Catheter – A plastic tube put into the bladder to drain urine from inside the bladder to the outside into a bag.</w:t>
      </w:r>
    </w:p>
    <w:p w:rsidR="004E128C" w:rsidRDefault="004E128C" w:rsidP="004B0DD9">
      <w:r>
        <w:t>Cervix – Is the lower part of the uterus (womb) and is often called the neck of the womb.</w:t>
      </w:r>
    </w:p>
    <w:p w:rsidR="004E128C" w:rsidRDefault="004E128C" w:rsidP="004B0DD9">
      <w:r>
        <w:t>Chest X ray – A photograph of the inside of the chest.</w:t>
      </w:r>
    </w:p>
    <w:p w:rsidR="004E128C" w:rsidRDefault="004E128C" w:rsidP="004B0DD9">
      <w:r>
        <w:t>ECG – Electro cardiogram – a tracing of your heart rhythm.</w:t>
      </w:r>
    </w:p>
    <w:p w:rsidR="004E128C" w:rsidRDefault="004E128C" w:rsidP="004B0DD9">
      <w:r>
        <w:t>Enema – Introduction of a liquid into the bowl via the rectum to be held in or returned.</w:t>
      </w:r>
    </w:p>
    <w:p w:rsidR="004E128C" w:rsidRDefault="004E128C" w:rsidP="004B0DD9">
      <w:r>
        <w:t>Epidural – A fine tube inserted into the lower back to administer pain relief.</w:t>
      </w:r>
    </w:p>
    <w:p w:rsidR="004E128C" w:rsidRDefault="004E128C" w:rsidP="004B0DD9">
      <w:r>
        <w:t>Fallopian Tubes – Two tubes opening out to the upper part of the uterus. Their function is to carry eggs into the uterus.</w:t>
      </w:r>
    </w:p>
    <w:p w:rsidR="004E128C" w:rsidRDefault="004E128C" w:rsidP="004B0DD9">
      <w:r>
        <w:t>Lymph Glands – Sometimes called nodes are swellings that occur near to the main arteries. They act as filters for the lymph and also have a role in the body`s immune system.</w:t>
      </w:r>
    </w:p>
    <w:p w:rsidR="004E128C" w:rsidRDefault="004E128C" w:rsidP="004B0DD9">
      <w:r>
        <w:t>Ovaries – These are two small, oval shaped organs which produce hormones.</w:t>
      </w:r>
    </w:p>
    <w:p w:rsidR="004E128C" w:rsidRDefault="004E128C" w:rsidP="004B0DD9">
      <w:r>
        <w:t>Thrombosis – A formation of a blood clot.</w:t>
      </w:r>
    </w:p>
    <w:p w:rsidR="004E128C" w:rsidRDefault="004E128C" w:rsidP="004B0DD9">
      <w:r>
        <w:t>Uterus – Often called the womb, it is a pear shaped organ which is placed at the top of the vagina.</w:t>
      </w:r>
    </w:p>
    <w:p w:rsidR="004E128C" w:rsidRDefault="004E128C" w:rsidP="004B0DD9">
      <w:r>
        <w:t>Vagina – A muscular passage that extends between the cervix and the vulva.</w:t>
      </w:r>
    </w:p>
    <w:p w:rsidR="004E128C" w:rsidRDefault="004E128C" w:rsidP="004B0DD9">
      <w:r>
        <w:t>Rectum – Back passage</w:t>
      </w:r>
      <w:bookmarkStart w:id="0" w:name="_GoBack"/>
      <w:bookmarkEnd w:id="0"/>
    </w:p>
    <w:p w:rsidR="004E128C" w:rsidRDefault="004E128C" w:rsidP="004B0DD9"/>
    <w:p w:rsidR="004E128C" w:rsidRDefault="004E128C" w:rsidP="00493C8D">
      <w:pPr>
        <w:jc w:val="center"/>
        <w:outlineLvl w:val="0"/>
        <w:rPr>
          <w:b/>
          <w:i/>
        </w:rPr>
      </w:pPr>
      <w:r w:rsidRPr="008D18DD">
        <w:rPr>
          <w:b/>
          <w:i/>
        </w:rPr>
        <w:t xml:space="preserve">Useful contact name and addresses </w:t>
      </w:r>
    </w:p>
    <w:p w:rsidR="004E128C" w:rsidRDefault="004E128C" w:rsidP="008D18DD">
      <w:pPr>
        <w:jc w:val="center"/>
        <w:rPr>
          <w:b/>
          <w:i/>
        </w:rPr>
      </w:pPr>
    </w:p>
    <w:p w:rsidR="004E128C" w:rsidRDefault="004E128C" w:rsidP="00493C8D">
      <w:pPr>
        <w:jc w:val="center"/>
        <w:outlineLvl w:val="0"/>
      </w:pPr>
      <w:r>
        <w:t>Delyth Ward</w:t>
      </w:r>
    </w:p>
    <w:p w:rsidR="004E128C" w:rsidRDefault="004E128C" w:rsidP="008D18DD">
      <w:pPr>
        <w:jc w:val="center"/>
      </w:pPr>
      <w:r>
        <w:t>Llandough Hospital</w:t>
      </w:r>
    </w:p>
    <w:p w:rsidR="004E128C" w:rsidRDefault="004E128C" w:rsidP="008D18DD">
      <w:pPr>
        <w:jc w:val="center"/>
      </w:pPr>
      <w:r>
        <w:t>Tel 02920 716035/716037</w:t>
      </w:r>
    </w:p>
    <w:p w:rsidR="004E128C" w:rsidRDefault="004E128C" w:rsidP="008D18DD">
      <w:pPr>
        <w:jc w:val="center"/>
      </w:pPr>
    </w:p>
    <w:p w:rsidR="004E128C" w:rsidRDefault="004E128C" w:rsidP="00493C8D">
      <w:pPr>
        <w:jc w:val="center"/>
        <w:outlineLvl w:val="0"/>
        <w:rPr>
          <w:b/>
        </w:rPr>
      </w:pPr>
      <w:r w:rsidRPr="00545215">
        <w:rPr>
          <w:b/>
        </w:rPr>
        <w:t xml:space="preserve">Secretaries </w:t>
      </w:r>
    </w:p>
    <w:p w:rsidR="004E128C" w:rsidRDefault="004E128C" w:rsidP="006800E5">
      <w:pPr>
        <w:jc w:val="center"/>
      </w:pPr>
      <w:r>
        <w:t>Mr Howells – 02920 716021</w:t>
      </w:r>
    </w:p>
    <w:p w:rsidR="004E128C" w:rsidRDefault="004E128C" w:rsidP="006800E5">
      <w:pPr>
        <w:jc w:val="center"/>
      </w:pPr>
      <w:r>
        <w:t>Professor Fiander – 02920 716046</w:t>
      </w:r>
    </w:p>
    <w:p w:rsidR="004E128C" w:rsidRDefault="004E128C" w:rsidP="006800E5">
      <w:pPr>
        <w:jc w:val="center"/>
      </w:pPr>
      <w:r>
        <w:t>Mr K Lim – 02920 716068</w:t>
      </w:r>
    </w:p>
    <w:p w:rsidR="004E128C" w:rsidRDefault="004E128C" w:rsidP="006800E5">
      <w:pPr>
        <w:jc w:val="center"/>
      </w:pPr>
      <w:r>
        <w:t>Miss Tristram – 02920 716046</w:t>
      </w:r>
    </w:p>
    <w:p w:rsidR="004E128C" w:rsidRDefault="004E128C" w:rsidP="006800E5">
      <w:pPr>
        <w:jc w:val="center"/>
      </w:pPr>
      <w:r>
        <w:t>Mrs Aarti Sharma– 02920 716046</w:t>
      </w:r>
    </w:p>
    <w:p w:rsidR="004E128C" w:rsidRDefault="004E128C" w:rsidP="008D18DD">
      <w:pPr>
        <w:jc w:val="center"/>
      </w:pPr>
    </w:p>
    <w:p w:rsidR="004E128C" w:rsidRDefault="004E128C" w:rsidP="00493C8D">
      <w:pPr>
        <w:jc w:val="center"/>
        <w:outlineLvl w:val="0"/>
        <w:rPr>
          <w:b/>
          <w:i/>
        </w:rPr>
      </w:pPr>
      <w:r w:rsidRPr="008D18DD">
        <w:rPr>
          <w:b/>
          <w:i/>
        </w:rPr>
        <w:t>Specialist nurses</w:t>
      </w:r>
    </w:p>
    <w:p w:rsidR="004E128C" w:rsidRDefault="004E128C" w:rsidP="008D18DD">
      <w:pPr>
        <w:jc w:val="center"/>
        <w:rPr>
          <w:b/>
          <w:i/>
        </w:rPr>
      </w:pPr>
    </w:p>
    <w:p w:rsidR="004E128C" w:rsidRDefault="004E128C" w:rsidP="00493C8D">
      <w:pPr>
        <w:jc w:val="center"/>
        <w:outlineLvl w:val="0"/>
      </w:pPr>
      <w:r>
        <w:t>Non Phillips</w:t>
      </w:r>
    </w:p>
    <w:p w:rsidR="004E128C" w:rsidRDefault="004E128C" w:rsidP="008D18DD">
      <w:pPr>
        <w:jc w:val="center"/>
      </w:pPr>
      <w:r>
        <w:t>Kim Stokes</w:t>
      </w:r>
    </w:p>
    <w:p w:rsidR="004E128C" w:rsidRDefault="004E128C" w:rsidP="008D18DD">
      <w:pPr>
        <w:jc w:val="center"/>
      </w:pPr>
      <w:r>
        <w:t>Sara Elias</w:t>
      </w:r>
    </w:p>
    <w:p w:rsidR="004E128C" w:rsidRDefault="004E128C" w:rsidP="008D18DD">
      <w:pPr>
        <w:jc w:val="center"/>
      </w:pPr>
      <w:r>
        <w:t>Lynne Bray</w:t>
      </w:r>
    </w:p>
    <w:p w:rsidR="004E128C" w:rsidRDefault="004E128C" w:rsidP="008D18DD">
      <w:pPr>
        <w:jc w:val="center"/>
      </w:pPr>
      <w:r>
        <w:t>029 20716662 (answerphone)</w:t>
      </w:r>
    </w:p>
    <w:p w:rsidR="004E128C" w:rsidRDefault="004E128C" w:rsidP="000B345D">
      <w:r>
        <w:t xml:space="preserve"> </w:t>
      </w:r>
    </w:p>
    <w:p w:rsidR="004E128C" w:rsidRDefault="004E128C" w:rsidP="008D18DD">
      <w:pPr>
        <w:jc w:val="center"/>
      </w:pPr>
    </w:p>
    <w:p w:rsidR="004E128C" w:rsidRDefault="004E128C" w:rsidP="008D18DD">
      <w:pPr>
        <w:jc w:val="center"/>
      </w:pPr>
    </w:p>
    <w:p w:rsidR="004E128C" w:rsidRDefault="004E128C" w:rsidP="008D18DD">
      <w:pPr>
        <w:jc w:val="center"/>
      </w:pPr>
    </w:p>
    <w:p w:rsidR="004E128C" w:rsidRPr="00E34D93" w:rsidRDefault="004E128C" w:rsidP="00493C8D">
      <w:pPr>
        <w:jc w:val="center"/>
        <w:outlineLvl w:val="0"/>
        <w:rPr>
          <w:b/>
          <w:i/>
        </w:rPr>
      </w:pPr>
      <w:r w:rsidRPr="00E34D93">
        <w:rPr>
          <w:b/>
          <w:i/>
        </w:rPr>
        <w:t>A guide to your ward series at L</w:t>
      </w:r>
      <w:r>
        <w:rPr>
          <w:b/>
          <w:i/>
        </w:rPr>
        <w:t>l</w:t>
      </w:r>
      <w:r w:rsidRPr="00E34D93">
        <w:rPr>
          <w:b/>
          <w:i/>
        </w:rPr>
        <w:t>andough</w:t>
      </w:r>
    </w:p>
    <w:p w:rsidR="004E128C" w:rsidRDefault="004E128C" w:rsidP="008D18DD">
      <w:pPr>
        <w:jc w:val="center"/>
        <w:rPr>
          <w:b/>
          <w:i/>
        </w:rPr>
      </w:pPr>
      <w:r w:rsidRPr="00E34D93">
        <w:rPr>
          <w:b/>
          <w:i/>
        </w:rPr>
        <w:t>General information</w:t>
      </w:r>
    </w:p>
    <w:p w:rsidR="004E128C" w:rsidRDefault="004E128C" w:rsidP="008D18DD">
      <w:pPr>
        <w:jc w:val="center"/>
        <w:rPr>
          <w:b/>
          <w:i/>
        </w:rPr>
      </w:pPr>
    </w:p>
    <w:p w:rsidR="004E128C" w:rsidRDefault="004E128C" w:rsidP="00493C8D">
      <w:pPr>
        <w:outlineLvl w:val="0"/>
        <w:rPr>
          <w:b/>
          <w:i/>
        </w:rPr>
      </w:pPr>
      <w:r>
        <w:rPr>
          <w:b/>
          <w:i/>
        </w:rPr>
        <w:t>Packing your bags</w:t>
      </w:r>
    </w:p>
    <w:p w:rsidR="004E128C" w:rsidRDefault="004E128C" w:rsidP="00493C8D">
      <w:pPr>
        <w:outlineLvl w:val="0"/>
      </w:pPr>
      <w:r>
        <w:t>Nightwear or casual clothing</w:t>
      </w:r>
    </w:p>
    <w:p w:rsidR="004E128C" w:rsidRDefault="004E128C" w:rsidP="00E34D93">
      <w:r>
        <w:t>Dressing gown / slippers</w:t>
      </w:r>
    </w:p>
    <w:p w:rsidR="004E128C" w:rsidRDefault="004E128C" w:rsidP="00E34D93">
      <w:r>
        <w:t>Towels x 2 and face cloth</w:t>
      </w:r>
    </w:p>
    <w:p w:rsidR="004E128C" w:rsidRDefault="004E128C" w:rsidP="00E34D93">
      <w:r>
        <w:t>Comfortable underwear</w:t>
      </w:r>
    </w:p>
    <w:p w:rsidR="004E128C" w:rsidRDefault="004E128C" w:rsidP="00E34D93">
      <w:r>
        <w:t>Sanitary pads (although some will be provided)</w:t>
      </w:r>
    </w:p>
    <w:p w:rsidR="004E128C" w:rsidRDefault="004E128C" w:rsidP="00E34D93">
      <w:r>
        <w:t>Shower gel / soap / shampoo / conditioner / hair brush / comb</w:t>
      </w:r>
    </w:p>
    <w:p w:rsidR="004E128C" w:rsidRDefault="004E128C" w:rsidP="00493C8D">
      <w:pPr>
        <w:outlineLvl w:val="0"/>
      </w:pPr>
      <w:r>
        <w:t>Denture cleaning materials / denture pot / toothbrush / toothpaste</w:t>
      </w:r>
    </w:p>
    <w:p w:rsidR="004E128C" w:rsidRDefault="004E128C" w:rsidP="00E34D93">
      <w:r>
        <w:t>Deodorant</w:t>
      </w:r>
    </w:p>
    <w:p w:rsidR="004E128C" w:rsidRDefault="004E128C" w:rsidP="00E34D93">
      <w:r>
        <w:t>Squash / own drinks</w:t>
      </w:r>
    </w:p>
    <w:p w:rsidR="004E128C" w:rsidRDefault="004E128C" w:rsidP="00E34D93">
      <w:r>
        <w:t>Small amount of money for newspapers and snacks</w:t>
      </w:r>
    </w:p>
    <w:p w:rsidR="004E128C" w:rsidRDefault="004E128C" w:rsidP="00E34D93">
      <w:r>
        <w:t xml:space="preserve">Your own usual medication </w:t>
      </w:r>
    </w:p>
    <w:p w:rsidR="004E128C" w:rsidRDefault="004E128C" w:rsidP="00E34D93">
      <w:r>
        <w:t>Your own pillow if wanted</w:t>
      </w:r>
    </w:p>
    <w:p w:rsidR="004E128C" w:rsidRDefault="004E128C" w:rsidP="00E34D93"/>
    <w:p w:rsidR="004E128C" w:rsidRDefault="004E128C" w:rsidP="00493C8D">
      <w:pPr>
        <w:outlineLvl w:val="0"/>
        <w:rPr>
          <w:b/>
          <w:i/>
        </w:rPr>
      </w:pPr>
      <w:r w:rsidRPr="00E34D93">
        <w:rPr>
          <w:b/>
          <w:i/>
        </w:rPr>
        <w:t>Parking</w:t>
      </w:r>
    </w:p>
    <w:p w:rsidR="004E128C" w:rsidRDefault="004E128C" w:rsidP="00E34D93">
      <w:pPr>
        <w:rPr>
          <w:b/>
          <w:i/>
        </w:rPr>
      </w:pPr>
    </w:p>
    <w:p w:rsidR="004E128C" w:rsidRDefault="004E128C" w:rsidP="00493C8D">
      <w:pPr>
        <w:outlineLvl w:val="0"/>
      </w:pPr>
      <w:r>
        <w:t>Free within the hospital grounds</w:t>
      </w:r>
    </w:p>
    <w:p w:rsidR="004E128C" w:rsidRDefault="004E128C" w:rsidP="00E34D93"/>
    <w:p w:rsidR="004E128C" w:rsidRPr="00CA4809" w:rsidRDefault="004E128C" w:rsidP="00493C8D">
      <w:pPr>
        <w:outlineLvl w:val="0"/>
        <w:rPr>
          <w:b/>
          <w:i/>
        </w:rPr>
      </w:pPr>
      <w:r w:rsidRPr="00CA4809">
        <w:rPr>
          <w:b/>
          <w:i/>
        </w:rPr>
        <w:t>Mealtimes</w:t>
      </w:r>
    </w:p>
    <w:p w:rsidR="004E128C" w:rsidRDefault="004E128C" w:rsidP="00E34D93"/>
    <w:p w:rsidR="004E128C" w:rsidRDefault="004E128C" w:rsidP="00493C8D">
      <w:pPr>
        <w:outlineLvl w:val="0"/>
      </w:pPr>
      <w:r>
        <w:t>Breakfast – between 08.00 and 09.00</w:t>
      </w:r>
    </w:p>
    <w:p w:rsidR="004E128C" w:rsidRDefault="004E128C" w:rsidP="00E34D93">
      <w:r>
        <w:t>Lunch – between 12.00 and 1300</w:t>
      </w:r>
    </w:p>
    <w:p w:rsidR="004E128C" w:rsidRDefault="004E128C" w:rsidP="00E34D93">
      <w:r>
        <w:t>Supper – between 17.00 and 18.00</w:t>
      </w:r>
    </w:p>
    <w:p w:rsidR="004E128C" w:rsidRDefault="004E128C" w:rsidP="00E34D93"/>
    <w:p w:rsidR="004E128C" w:rsidRDefault="004E128C" w:rsidP="00E34D93">
      <w:r>
        <w:t>There are hot and cold meals provided. You will receive a menu the evening before so that you may make your choice for the following day. You are provided with your own water jug and a glass.  Special diets are catered for as long as you inform staff on admission.</w:t>
      </w:r>
    </w:p>
    <w:p w:rsidR="004E128C" w:rsidRDefault="004E128C" w:rsidP="00E34D93"/>
    <w:p w:rsidR="004E128C" w:rsidRDefault="004E128C" w:rsidP="00493C8D">
      <w:pPr>
        <w:outlineLvl w:val="0"/>
        <w:rPr>
          <w:b/>
          <w:i/>
        </w:rPr>
      </w:pPr>
      <w:r w:rsidRPr="00CA4809">
        <w:rPr>
          <w:b/>
          <w:i/>
        </w:rPr>
        <w:t>Visiting Times</w:t>
      </w:r>
    </w:p>
    <w:p w:rsidR="004E128C" w:rsidRDefault="004E128C" w:rsidP="00E34D93">
      <w:pPr>
        <w:rPr>
          <w:b/>
          <w:i/>
        </w:rPr>
      </w:pPr>
    </w:p>
    <w:p w:rsidR="004E128C" w:rsidRDefault="004E128C" w:rsidP="00E34D93">
      <w:r>
        <w:t>2pm to 4pm and 6pm to 8pm</w:t>
      </w:r>
    </w:p>
    <w:p w:rsidR="004E128C" w:rsidRDefault="004E128C" w:rsidP="00E34D93">
      <w:r>
        <w:t xml:space="preserve">However there is no crèche or any overnight facilities. Visiting is strict due to the sensitive nature of the operations, so privacy and dignity can be maintained for all patients sharing ward facilities. We thank you for your co operation. </w:t>
      </w:r>
    </w:p>
    <w:p w:rsidR="004E128C" w:rsidRDefault="004E128C" w:rsidP="00E34D93">
      <w:r>
        <w:t>No more than 2 visitors per patient at any one time, or at the discretion of the nurse in charge.</w:t>
      </w:r>
    </w:p>
    <w:p w:rsidR="004E128C" w:rsidRDefault="004E128C" w:rsidP="00E34D93"/>
    <w:p w:rsidR="004E128C" w:rsidRPr="006451D1" w:rsidRDefault="004E128C" w:rsidP="00E34D93">
      <w:pPr>
        <w:rPr>
          <w:b/>
          <w:i/>
        </w:rPr>
      </w:pPr>
      <w:r w:rsidRPr="006451D1">
        <w:rPr>
          <w:b/>
          <w:i/>
        </w:rPr>
        <w:t>The Trust does not accept responsibility for valuables and we strongly advise you not to bring any with you into the hospital. Mobile phones are allowed to be used within the hospital by patients.</w:t>
      </w:r>
    </w:p>
    <w:p w:rsidR="004E128C" w:rsidRPr="006451D1" w:rsidRDefault="004E128C" w:rsidP="00493C8D">
      <w:pPr>
        <w:outlineLvl w:val="0"/>
        <w:rPr>
          <w:b/>
          <w:i/>
        </w:rPr>
      </w:pPr>
      <w:r w:rsidRPr="006451D1">
        <w:rPr>
          <w:b/>
          <w:i/>
        </w:rPr>
        <w:t>Amenities Available</w:t>
      </w:r>
    </w:p>
    <w:p w:rsidR="004E128C" w:rsidRDefault="004E128C" w:rsidP="007B2C0D">
      <w:r>
        <w:t>A mobile shop is available and usually visits the ward at approx 10.00am and again at 3.00pm. It sells sweets, drinks, papers and some personal hygiene items. You can use a mobile phone with discretion.</w:t>
      </w:r>
    </w:p>
    <w:p w:rsidR="004E128C" w:rsidRPr="004B0DD9" w:rsidRDefault="004E128C" w:rsidP="00493C8D">
      <w:pPr>
        <w:outlineLvl w:val="0"/>
      </w:pPr>
      <w:r>
        <w:rPr>
          <w:b/>
          <w:i/>
        </w:rPr>
        <w:t xml:space="preserve">Non phillips2012 </w:t>
      </w:r>
    </w:p>
    <w:sectPr w:rsidR="004E128C" w:rsidRPr="004B0DD9" w:rsidSect="004D68D8">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28C" w:rsidRDefault="004E128C" w:rsidP="004D68D8">
      <w:pPr>
        <w:spacing w:after="0" w:line="240" w:lineRule="auto"/>
      </w:pPr>
      <w:r>
        <w:separator/>
      </w:r>
    </w:p>
  </w:endnote>
  <w:endnote w:type="continuationSeparator" w:id="1">
    <w:p w:rsidR="004E128C" w:rsidRDefault="004E128C" w:rsidP="004D6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28C" w:rsidRDefault="004E128C" w:rsidP="004D68D8">
      <w:pPr>
        <w:spacing w:after="0" w:line="240" w:lineRule="auto"/>
      </w:pPr>
      <w:r>
        <w:separator/>
      </w:r>
    </w:p>
  </w:footnote>
  <w:footnote w:type="continuationSeparator" w:id="1">
    <w:p w:rsidR="004E128C" w:rsidRDefault="004E128C" w:rsidP="004D68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8D8"/>
    <w:rsid w:val="000172EB"/>
    <w:rsid w:val="000248A1"/>
    <w:rsid w:val="000346B9"/>
    <w:rsid w:val="000376CC"/>
    <w:rsid w:val="000774C3"/>
    <w:rsid w:val="000B220D"/>
    <w:rsid w:val="000B345D"/>
    <w:rsid w:val="001224EA"/>
    <w:rsid w:val="001238CA"/>
    <w:rsid w:val="001674B2"/>
    <w:rsid w:val="001D0085"/>
    <w:rsid w:val="001D18DA"/>
    <w:rsid w:val="001F5834"/>
    <w:rsid w:val="0022233C"/>
    <w:rsid w:val="00233ABD"/>
    <w:rsid w:val="002A51A6"/>
    <w:rsid w:val="002D2CC6"/>
    <w:rsid w:val="00333B14"/>
    <w:rsid w:val="00360603"/>
    <w:rsid w:val="0036403F"/>
    <w:rsid w:val="00367E45"/>
    <w:rsid w:val="003F26D6"/>
    <w:rsid w:val="004001D5"/>
    <w:rsid w:val="004053C6"/>
    <w:rsid w:val="00454E24"/>
    <w:rsid w:val="00493C8D"/>
    <w:rsid w:val="004B0DD9"/>
    <w:rsid w:val="004D68D8"/>
    <w:rsid w:val="004E128C"/>
    <w:rsid w:val="00545215"/>
    <w:rsid w:val="00597EF2"/>
    <w:rsid w:val="005D4ECC"/>
    <w:rsid w:val="005F5AF3"/>
    <w:rsid w:val="005F7B85"/>
    <w:rsid w:val="006451D1"/>
    <w:rsid w:val="006800E5"/>
    <w:rsid w:val="006B1B78"/>
    <w:rsid w:val="006B3B7E"/>
    <w:rsid w:val="00722F90"/>
    <w:rsid w:val="00793749"/>
    <w:rsid w:val="007B2C0D"/>
    <w:rsid w:val="00886118"/>
    <w:rsid w:val="008C7B64"/>
    <w:rsid w:val="008D18DD"/>
    <w:rsid w:val="00947220"/>
    <w:rsid w:val="009979C5"/>
    <w:rsid w:val="009B7FD2"/>
    <w:rsid w:val="009C3BD2"/>
    <w:rsid w:val="009C5AFA"/>
    <w:rsid w:val="009D6957"/>
    <w:rsid w:val="00A459E0"/>
    <w:rsid w:val="00A6191A"/>
    <w:rsid w:val="00A64D99"/>
    <w:rsid w:val="00A969E7"/>
    <w:rsid w:val="00AB1488"/>
    <w:rsid w:val="00AC7125"/>
    <w:rsid w:val="00B5247C"/>
    <w:rsid w:val="00BB3FFD"/>
    <w:rsid w:val="00BB4213"/>
    <w:rsid w:val="00BC0AE2"/>
    <w:rsid w:val="00C31245"/>
    <w:rsid w:val="00C5134B"/>
    <w:rsid w:val="00C6605F"/>
    <w:rsid w:val="00C83D81"/>
    <w:rsid w:val="00CA4809"/>
    <w:rsid w:val="00CB202B"/>
    <w:rsid w:val="00CE1472"/>
    <w:rsid w:val="00D72A2C"/>
    <w:rsid w:val="00DC41E4"/>
    <w:rsid w:val="00E04539"/>
    <w:rsid w:val="00E16F1E"/>
    <w:rsid w:val="00E34D93"/>
    <w:rsid w:val="00E557DF"/>
    <w:rsid w:val="00E6512D"/>
    <w:rsid w:val="00EA29D3"/>
    <w:rsid w:val="00ED55C0"/>
    <w:rsid w:val="00F80C3C"/>
    <w:rsid w:val="00F905C8"/>
    <w:rsid w:val="00FA1A1C"/>
    <w:rsid w:val="00FA256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D8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68D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4D68D8"/>
    <w:rPr>
      <w:rFonts w:cs="Times New Roman"/>
    </w:rPr>
  </w:style>
  <w:style w:type="paragraph" w:styleId="Footer">
    <w:name w:val="footer"/>
    <w:basedOn w:val="Normal"/>
    <w:link w:val="FooterChar"/>
    <w:uiPriority w:val="99"/>
    <w:rsid w:val="004D68D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4D68D8"/>
    <w:rPr>
      <w:rFonts w:cs="Times New Roman"/>
    </w:rPr>
  </w:style>
  <w:style w:type="paragraph" w:styleId="BalloonText">
    <w:name w:val="Balloon Text"/>
    <w:basedOn w:val="Normal"/>
    <w:link w:val="BalloonTextChar"/>
    <w:uiPriority w:val="99"/>
    <w:semiHidden/>
    <w:rsid w:val="00EA2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29D3"/>
    <w:rPr>
      <w:rFonts w:ascii="Tahoma" w:hAnsi="Tahoma" w:cs="Tahoma"/>
      <w:sz w:val="16"/>
      <w:szCs w:val="16"/>
    </w:rPr>
  </w:style>
  <w:style w:type="paragraph" w:styleId="DocumentMap">
    <w:name w:val="Document Map"/>
    <w:basedOn w:val="Normal"/>
    <w:link w:val="DocumentMapChar"/>
    <w:uiPriority w:val="99"/>
    <w:semiHidden/>
    <w:rsid w:val="00493C8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16F1E"/>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459380517@02032011-25B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2084</Words>
  <Characters>11882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information booklet</dc:title>
  <dc:subject/>
  <dc:creator>Sian</dc:creator>
  <cp:keywords/>
  <dc:description/>
  <cp:lastModifiedBy>C&amp;V-TR</cp:lastModifiedBy>
  <cp:revision>2</cp:revision>
  <cp:lastPrinted>2013-10-15T12:29:00Z</cp:lastPrinted>
  <dcterms:created xsi:type="dcterms:W3CDTF">2013-10-15T13:27:00Z</dcterms:created>
  <dcterms:modified xsi:type="dcterms:W3CDTF">2013-10-15T13:27:00Z</dcterms:modified>
</cp:coreProperties>
</file>