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E34" w:rsidRDefault="00046E34" w:rsidP="004D68D8">
      <w:pPr>
        <w:jc w:val="center"/>
        <w:rPr>
          <w:b/>
        </w:rPr>
      </w:pPr>
      <w:r>
        <w:rPr>
          <w:b/>
        </w:rPr>
        <w:t>Patient information booklet</w:t>
      </w: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r w:rsidRPr="009E2685">
        <w:rPr>
          <w:rFonts w:ascii="Arial" w:hAnsi="Arial" w:cs="Arial"/>
          <w:b/>
          <w:bCs/>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75pt;height:151.5pt">
            <v:imagedata r:id="rId7" r:href="rId8"/>
          </v:shape>
        </w:pict>
      </w:r>
      <w:r>
        <w:rPr>
          <w:b/>
        </w:rPr>
        <w:t xml:space="preserve"> </w:t>
      </w: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r>
        <w:rPr>
          <w:b/>
        </w:rPr>
        <w:t xml:space="preserve">Laparotomy </w:t>
      </w:r>
    </w:p>
    <w:p w:rsidR="00046E34" w:rsidRDefault="00046E34" w:rsidP="004D68D8">
      <w:pPr>
        <w:jc w:val="center"/>
        <w:rPr>
          <w:b/>
        </w:rPr>
      </w:pPr>
    </w:p>
    <w:p w:rsidR="00046E34" w:rsidRDefault="00046E34" w:rsidP="004D68D8">
      <w:pPr>
        <w:jc w:val="center"/>
        <w:rPr>
          <w:b/>
        </w:rPr>
      </w:pPr>
      <w:r>
        <w:rPr>
          <w:b/>
        </w:rPr>
        <w:t>WELCOME TO THE ENHANCED RECOVERY PROGRAMME (ERAS)</w:t>
      </w: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p>
    <w:p w:rsidR="00046E34" w:rsidRDefault="00046E34" w:rsidP="004D68D8">
      <w:pPr>
        <w:jc w:val="center"/>
        <w:rPr>
          <w:b/>
        </w:rPr>
      </w:pPr>
      <w:smartTag w:uri="urn:schemas-microsoft-com:office:smarttags" w:element="City">
        <w:r>
          <w:rPr>
            <w:b/>
          </w:rPr>
          <w:t>Cardiff</w:t>
        </w:r>
      </w:smartTag>
      <w:r>
        <w:rPr>
          <w:b/>
        </w:rPr>
        <w:t xml:space="preserve"> and </w:t>
      </w:r>
      <w:smartTag w:uri="urn:schemas-microsoft-com:office:smarttags" w:element="PlaceName">
        <w:smartTag w:uri="urn:schemas-microsoft-com:office:smarttags" w:element="place">
          <w:r>
            <w:rPr>
              <w:b/>
            </w:rPr>
            <w:t>Vale</w:t>
          </w:r>
        </w:smartTag>
        <w:r>
          <w:rPr>
            <w:b/>
          </w:rPr>
          <w:t xml:space="preserve"> </w:t>
        </w:r>
        <w:smartTag w:uri="urn:schemas-microsoft-com:office:smarttags" w:element="PlaceType">
          <w:r>
            <w:rPr>
              <w:b/>
            </w:rPr>
            <w:t>University</w:t>
          </w:r>
        </w:smartTag>
      </w:smartTag>
      <w:r>
        <w:rPr>
          <w:b/>
        </w:rPr>
        <w:t xml:space="preserve"> Health Board</w:t>
      </w:r>
    </w:p>
    <w:p w:rsidR="00046E34" w:rsidRDefault="00046E34" w:rsidP="004D68D8">
      <w:pPr>
        <w:jc w:val="center"/>
        <w:rPr>
          <w:b/>
        </w:rPr>
      </w:pPr>
    </w:p>
    <w:p w:rsidR="00046E34" w:rsidRDefault="00046E34" w:rsidP="004D68D8">
      <w:pPr>
        <w:jc w:val="center"/>
        <w:rPr>
          <w:b/>
        </w:rPr>
      </w:pPr>
      <w:r>
        <w:rPr>
          <w:b/>
        </w:rPr>
        <w:t>Patient information booklet</w:t>
      </w:r>
    </w:p>
    <w:p w:rsidR="00046E34" w:rsidRDefault="00046E34" w:rsidP="004D68D8">
      <w:pPr>
        <w:jc w:val="center"/>
        <w:rPr>
          <w:b/>
        </w:rPr>
      </w:pPr>
    </w:p>
    <w:p w:rsidR="00046E34" w:rsidRDefault="00046E34" w:rsidP="000B2C6C">
      <w:r>
        <w:t>Welcome to the Enhanced Recovery Programme (ERAS)</w:t>
      </w:r>
    </w:p>
    <w:p w:rsidR="00046E34" w:rsidRDefault="00046E34" w:rsidP="000B2C6C">
      <w:r>
        <w:t>This booklet should increase your understanding of your forthcoming</w:t>
      </w:r>
    </w:p>
    <w:p w:rsidR="00046E34" w:rsidRDefault="00046E34" w:rsidP="000B2C6C">
      <w:r>
        <w:t>surgery and how you can play as active part in your recovery. If there is</w:t>
      </w:r>
    </w:p>
    <w:p w:rsidR="00046E34" w:rsidRDefault="00046E34" w:rsidP="000B2C6C">
      <w:r>
        <w:t xml:space="preserve">anything you are unsure about, please ask. It is important that you </w:t>
      </w:r>
    </w:p>
    <w:p w:rsidR="00046E34" w:rsidRDefault="00046E34" w:rsidP="000B2C6C">
      <w:r>
        <w:t>understand about the programme so that you, and possibly your family and</w:t>
      </w:r>
    </w:p>
    <w:p w:rsidR="00046E34" w:rsidRDefault="00046E34" w:rsidP="000B2C6C">
      <w:r>
        <w:t>friends can take an active role in your recovery.</w:t>
      </w:r>
    </w:p>
    <w:p w:rsidR="00046E34" w:rsidRDefault="00046E34" w:rsidP="000B2C6C"/>
    <w:p w:rsidR="00046E34" w:rsidRDefault="00046E34" w:rsidP="000B2C6C">
      <w:r>
        <w:t xml:space="preserve">This programme is offered by </w:t>
      </w:r>
      <w:smartTag w:uri="urn:schemas-microsoft-com:office:smarttags" w:element="PersonName">
        <w:smartTag w:uri="urn:schemas-microsoft-com:office:smarttags" w:element="City">
          <w:smartTag w:uri="urn:schemas-microsoft-com:office:smarttags" w:element="place">
            <w:r>
              <w:t>Cardiff</w:t>
            </w:r>
          </w:smartTag>
        </w:smartTag>
      </w:smartTag>
      <w:r>
        <w:t xml:space="preserve"> and Vale University Health Board </w:t>
      </w:r>
    </w:p>
    <w:p w:rsidR="00046E34" w:rsidRDefault="00046E34" w:rsidP="000B2C6C">
      <w:r>
        <w:t xml:space="preserve">for patients undergoing gynaecology oncology surgery. There may be </w:t>
      </w:r>
    </w:p>
    <w:p w:rsidR="00046E34" w:rsidRDefault="00046E34" w:rsidP="000B2C6C">
      <w:r>
        <w:t>circumstances where the programme will not be appropriate for some</w:t>
      </w:r>
    </w:p>
    <w:p w:rsidR="00046E34" w:rsidRDefault="00046E34" w:rsidP="000B2C6C">
      <w:r>
        <w:t>patients and if this is the case you will be fully informed of the alternatives.</w:t>
      </w:r>
    </w:p>
    <w:p w:rsidR="00046E34" w:rsidRDefault="00046E34" w:rsidP="000B2C6C"/>
    <w:p w:rsidR="00046E34" w:rsidRDefault="00046E34" w:rsidP="000B2C6C">
      <w:r w:rsidRPr="005A658F">
        <w:rPr>
          <w:b/>
          <w:u w:val="single"/>
        </w:rPr>
        <w:t>What is the Enhanced Recovery Programme?</w:t>
      </w:r>
    </w:p>
    <w:p w:rsidR="00046E34" w:rsidRDefault="00046E34" w:rsidP="000B2C6C"/>
    <w:p w:rsidR="00046E34" w:rsidRDefault="00046E34" w:rsidP="000B2C6C">
      <w:r>
        <w:t>The aim is to get you back to full health as soon as possible after your</w:t>
      </w:r>
    </w:p>
    <w:p w:rsidR="00046E34" w:rsidRDefault="00046E34" w:rsidP="000B2C6C">
      <w:r>
        <w:t>operation. Research indicates that after surgery, the earlier we get you</w:t>
      </w:r>
    </w:p>
    <w:p w:rsidR="00046E34" w:rsidRDefault="00046E34" w:rsidP="000B2C6C">
      <w:r>
        <w:t>out of bed, exercising, eating and drinking, your recovery will be quicker</w:t>
      </w:r>
    </w:p>
    <w:p w:rsidR="00046E34" w:rsidRDefault="00046E34" w:rsidP="000B2C6C">
      <w:r>
        <w:t>and it will be less likely that complications will develop.</w:t>
      </w:r>
    </w:p>
    <w:p w:rsidR="00046E34" w:rsidRDefault="00046E34" w:rsidP="000B2C6C">
      <w:r>
        <w:t>Some of the benefits include:</w:t>
      </w:r>
    </w:p>
    <w:p w:rsidR="00046E34" w:rsidRDefault="00046E34" w:rsidP="000B2C6C">
      <w:pPr>
        <w:numPr>
          <w:ilvl w:val="0"/>
          <w:numId w:val="1"/>
        </w:numPr>
        <w:spacing w:after="0" w:line="240" w:lineRule="auto"/>
      </w:pPr>
      <w:r>
        <w:t>A quicker return of normal bowel function</w:t>
      </w:r>
    </w:p>
    <w:p w:rsidR="00046E34" w:rsidRDefault="00046E34" w:rsidP="000B2C6C">
      <w:pPr>
        <w:numPr>
          <w:ilvl w:val="0"/>
          <w:numId w:val="1"/>
        </w:numPr>
        <w:spacing w:after="0" w:line="240" w:lineRule="auto"/>
      </w:pPr>
      <w:r>
        <w:t>Reduce chest infections</w:t>
      </w:r>
    </w:p>
    <w:p w:rsidR="00046E34" w:rsidRDefault="00046E34" w:rsidP="000B2C6C">
      <w:pPr>
        <w:numPr>
          <w:ilvl w:val="0"/>
          <w:numId w:val="1"/>
        </w:numPr>
        <w:spacing w:after="0" w:line="240" w:lineRule="auto"/>
      </w:pPr>
      <w:r>
        <w:t>A quicker return to usual mobility</w:t>
      </w:r>
    </w:p>
    <w:p w:rsidR="00046E34" w:rsidRDefault="00046E34" w:rsidP="000B2C6C">
      <w:pPr>
        <w:numPr>
          <w:ilvl w:val="0"/>
          <w:numId w:val="1"/>
        </w:numPr>
        <w:spacing w:after="0" w:line="240" w:lineRule="auto"/>
      </w:pPr>
      <w:r>
        <w:t>Decrease fatigue</w:t>
      </w:r>
    </w:p>
    <w:p w:rsidR="00046E34" w:rsidRDefault="00046E34" w:rsidP="000B2C6C">
      <w:pPr>
        <w:numPr>
          <w:ilvl w:val="0"/>
          <w:numId w:val="1"/>
        </w:numPr>
        <w:spacing w:after="0" w:line="240" w:lineRule="auto"/>
      </w:pPr>
      <w:r>
        <w:t>Reduced risk of developing blood clots after surgery</w:t>
      </w:r>
    </w:p>
    <w:p w:rsidR="00046E34" w:rsidRDefault="00046E34" w:rsidP="000B2C6C"/>
    <w:p w:rsidR="00046E34" w:rsidRDefault="00046E34" w:rsidP="000B2C6C">
      <w:pPr>
        <w:rPr>
          <w:b/>
          <w:u w:val="single"/>
        </w:rPr>
      </w:pPr>
    </w:p>
    <w:p w:rsidR="00046E34" w:rsidRPr="007930E5" w:rsidRDefault="00046E34" w:rsidP="000B2C6C">
      <w:pPr>
        <w:rPr>
          <w:b/>
          <w:u w:val="single"/>
        </w:rPr>
      </w:pPr>
      <w:r w:rsidRPr="007930E5">
        <w:rPr>
          <w:b/>
          <w:u w:val="single"/>
        </w:rPr>
        <w:t xml:space="preserve">What will happen? </w:t>
      </w:r>
    </w:p>
    <w:p w:rsidR="00046E34" w:rsidRDefault="00046E34" w:rsidP="000B2C6C">
      <w:pPr>
        <w:rPr>
          <w:b/>
          <w:u w:val="single"/>
        </w:rPr>
      </w:pPr>
      <w:r w:rsidRPr="007930E5">
        <w:rPr>
          <w:b/>
          <w:u w:val="single"/>
        </w:rPr>
        <w:t>Before you come to hospital</w:t>
      </w:r>
    </w:p>
    <w:p w:rsidR="00046E34" w:rsidRDefault="00046E34" w:rsidP="000B2C6C"/>
    <w:p w:rsidR="00046E34" w:rsidRDefault="00046E34" w:rsidP="000B2C6C">
      <w:r>
        <w:t xml:space="preserve"> You will attend an outpatient clinic appointment to see the consultant Gynaecological oncologist. At this appointment you will be given written information which provides in-depth information about surgical procedure, you will also be given contact numbers for your own key worker and the other specialist nurses.</w:t>
      </w:r>
    </w:p>
    <w:p w:rsidR="00046E34" w:rsidRDefault="00046E34" w:rsidP="000B2C6C">
      <w:pPr>
        <w:rPr>
          <w:b/>
          <w:u w:val="single"/>
        </w:rPr>
      </w:pPr>
      <w:r w:rsidRPr="00643989">
        <w:rPr>
          <w:b/>
          <w:u w:val="single"/>
        </w:rPr>
        <w:t>What are the risks involved?</w:t>
      </w:r>
    </w:p>
    <w:p w:rsidR="00046E34" w:rsidRDefault="00046E34" w:rsidP="000B2C6C">
      <w:r>
        <w:t xml:space="preserve">All operations carry some risks. Your doctors should discuss these with you and then will sign a consent form after fully understanding the risks and the benefits. Bleeding, infection, trauma to urinary system (bladder, ureters), bowel and blood vessels are some of the known complications. </w:t>
      </w:r>
    </w:p>
    <w:p w:rsidR="00046E34" w:rsidRDefault="00046E34" w:rsidP="000B2C6C">
      <w:r>
        <w:t>You will also attend a pre-operative assessment clinic about a week prior to surgery. During this appointment routine tests that are required to ensure you are fit and safely prepared for surgery will be performed.</w:t>
      </w:r>
    </w:p>
    <w:p w:rsidR="00046E34" w:rsidRDefault="00046E34" w:rsidP="000B2C6C">
      <w:r>
        <w:t>The Advanced Nurse Practitioner will see you when you attend pre-operative assessment clinic and will explain the programme to you and your family. You will be given plenty of opportunity to ask questions.</w:t>
      </w:r>
    </w:p>
    <w:p w:rsidR="00046E34" w:rsidRDefault="00046E34" w:rsidP="000B2C6C">
      <w:r>
        <w:t>You will also meet the physiotherapist who will give you advice regarding deep breathing exercises and mobility post-op in order to prevent any complications. She will also see you on the ward post-operatively.</w:t>
      </w:r>
    </w:p>
    <w:p w:rsidR="00046E34" w:rsidRDefault="00046E34" w:rsidP="000B2C6C">
      <w:r>
        <w:t>You may be referred to the anaesthetist if further assessment is thought to be necessary to ensure your safety before surgery.</w:t>
      </w:r>
    </w:p>
    <w:p w:rsidR="00046E34" w:rsidRDefault="00046E34" w:rsidP="000B2C6C">
      <w:r>
        <w:t xml:space="preserve">We will also discuss your arrangements at home, so that together with you and your family a plan for any help that you may need after your operation can be made. </w:t>
      </w:r>
    </w:p>
    <w:p w:rsidR="00046E34" w:rsidRDefault="00046E34" w:rsidP="000B2C6C">
      <w:r>
        <w:t>We will discuss diet with you and if necessary you will be referred to the dietician. What you eat is important as good nutrition now will help you recover faster from your operation. You may be given the opportunity to sample special nourishing supplement drinks and you will be given some to take home with you if it is appropriate.</w:t>
      </w:r>
    </w:p>
    <w:p w:rsidR="00046E34" w:rsidRDefault="00046E34" w:rsidP="000B2C6C">
      <w:r>
        <w:t>It is important to keep as active as you can in the time leading up to your operation. If you are a smoker you should stop now to reduce breathing problems after surgery. You can see your family doctor or pharmacist for advice on products to help you stop smoking.</w:t>
      </w:r>
    </w:p>
    <w:p w:rsidR="00046E34" w:rsidRDefault="00046E34" w:rsidP="000B2C6C">
      <w:pPr>
        <w:rPr>
          <w:b/>
          <w:u w:val="single"/>
        </w:rPr>
      </w:pPr>
    </w:p>
    <w:p w:rsidR="00046E34" w:rsidRDefault="00046E34" w:rsidP="000B2C6C">
      <w:pPr>
        <w:rPr>
          <w:b/>
          <w:u w:val="single"/>
        </w:rPr>
      </w:pPr>
    </w:p>
    <w:p w:rsidR="00046E34" w:rsidRPr="00ED1510" w:rsidRDefault="00046E34" w:rsidP="000B2C6C">
      <w:pPr>
        <w:rPr>
          <w:b/>
          <w:u w:val="single"/>
        </w:rPr>
      </w:pPr>
    </w:p>
    <w:p w:rsidR="00046E34" w:rsidRDefault="00046E34" w:rsidP="000B2C6C">
      <w:pPr>
        <w:rPr>
          <w:b/>
          <w:u w:val="single"/>
        </w:rPr>
      </w:pPr>
      <w:r w:rsidRPr="00ED1510">
        <w:rPr>
          <w:b/>
          <w:u w:val="single"/>
        </w:rPr>
        <w:t>What should I bring into the hospital with me?</w:t>
      </w:r>
    </w:p>
    <w:p w:rsidR="00046E34" w:rsidRDefault="00046E34" w:rsidP="000B2C6C">
      <w:r>
        <w:t>Please bring a supply of your own medications into hospital with you. These will be stored safely on the ward and returned to you on discharge. Please also bring a supply of warm comfortable clothes as you will be encouraged to dress and return to normality as quickly as possible after your operation. See information at the back of your booklet.</w:t>
      </w:r>
    </w:p>
    <w:p w:rsidR="00046E34" w:rsidRDefault="00046E34" w:rsidP="000B2C6C"/>
    <w:p w:rsidR="00046E34" w:rsidRDefault="00046E34" w:rsidP="000B2C6C">
      <w:pPr>
        <w:rPr>
          <w:b/>
          <w:u w:val="single"/>
        </w:rPr>
      </w:pPr>
      <w:r>
        <w:rPr>
          <w:b/>
          <w:u w:val="single"/>
        </w:rPr>
        <w:t>E</w:t>
      </w:r>
      <w:r w:rsidRPr="00ED1510">
        <w:rPr>
          <w:b/>
          <w:u w:val="single"/>
        </w:rPr>
        <w:t>ating and drinking prior to surgery</w:t>
      </w:r>
    </w:p>
    <w:p w:rsidR="00046E34" w:rsidRDefault="00046E34" w:rsidP="000B2C6C">
      <w:r>
        <w:t xml:space="preserve">Prior to your surgery you will be able to eat and drink as normal. However the day of admission you will be asked to take clear fluids only after your breakfast, this includes clear soup, jelly, black tea and coffee. </w:t>
      </w:r>
    </w:p>
    <w:p w:rsidR="00046E34" w:rsidRDefault="00046E34" w:rsidP="000B2C6C">
      <w:r>
        <w:t>It is important that you also continue to have a variety of other non fizzy drinks during your hospital stay. You may continue to eat for up to six hours before your operation and drink water up to two hours before. As well as clear fluids, you will also be required to take special carbohydrate drinks called pre-op. You will need to drink four of these drinks the day of admission and another two on the morning of your operation. These pre-op drinks are to maintain your well-being through surgery.</w:t>
      </w:r>
    </w:p>
    <w:p w:rsidR="00046E34" w:rsidRDefault="00046E34" w:rsidP="000B2C6C">
      <w:pPr>
        <w:rPr>
          <w:b/>
          <w:u w:val="single"/>
        </w:rPr>
      </w:pPr>
      <w:r w:rsidRPr="00B12E3D">
        <w:rPr>
          <w:b/>
          <w:u w:val="single"/>
        </w:rPr>
        <w:t>The day of admission</w:t>
      </w:r>
    </w:p>
    <w:p w:rsidR="00046E34" w:rsidRPr="00B12E3D" w:rsidRDefault="00046E34" w:rsidP="000B2C6C">
      <w:r>
        <w:t xml:space="preserve">Please telephone Delyth ward on 02920 716035/6037 to confirm whether a bed is available for you. When your bed has been confirmed as available, you may attend Delyth ward. Please report to the ward reception at the requested time. </w:t>
      </w:r>
    </w:p>
    <w:p w:rsidR="00046E34" w:rsidRDefault="00046E34" w:rsidP="000B2C6C"/>
    <w:p w:rsidR="00046E34" w:rsidRDefault="00046E34" w:rsidP="004D68D8">
      <w:pPr>
        <w:rPr>
          <w:b/>
          <w:i/>
        </w:rPr>
      </w:pPr>
      <w:r w:rsidRPr="004D68D8">
        <w:rPr>
          <w:b/>
          <w:i/>
        </w:rPr>
        <w:t>What is a Laparotomy?</w:t>
      </w:r>
    </w:p>
    <w:p w:rsidR="00046E34" w:rsidRDefault="00046E34" w:rsidP="004D68D8">
      <w:r>
        <w:t xml:space="preserve">Laparotomy is an operation that is performed by making an incision into the abdomen and removing some or all of the following; </w:t>
      </w:r>
      <w:r w:rsidRPr="00545215">
        <w:rPr>
          <w:b/>
        </w:rPr>
        <w:t>uterus, fallopian tubes, ovaries, cervix, lymph glands and omentum</w:t>
      </w:r>
      <w:r>
        <w:t>. Depending on your age, you may require Hormone Replacement Therapy.</w:t>
      </w:r>
    </w:p>
    <w:p w:rsidR="00046E34" w:rsidRDefault="00046E34" w:rsidP="004D68D8"/>
    <w:p w:rsidR="00046E34" w:rsidRDefault="00046E34" w:rsidP="004D68D8">
      <w:r>
        <w:t>The operation is performed through a cut made into your abdomen (up and down from the belly button).</w:t>
      </w:r>
    </w:p>
    <w:p w:rsidR="00046E34" w:rsidRDefault="00046E34" w:rsidP="004D68D8">
      <w:r>
        <w:t>There are five consultants within the team. They are :-</w:t>
      </w:r>
    </w:p>
    <w:p w:rsidR="00046E34" w:rsidRDefault="00046E34" w:rsidP="004D68D8">
      <w:r>
        <w:t>Mr R Howells</w:t>
      </w:r>
    </w:p>
    <w:p w:rsidR="00046E34" w:rsidRDefault="00046E34" w:rsidP="004D68D8">
      <w:r>
        <w:t>Mr K Lim</w:t>
      </w:r>
    </w:p>
    <w:p w:rsidR="00046E34" w:rsidRDefault="00046E34" w:rsidP="004D68D8">
      <w:r>
        <w:t>Mrs A Tristram</w:t>
      </w:r>
    </w:p>
    <w:p w:rsidR="00046E34" w:rsidRDefault="00046E34" w:rsidP="004D68D8">
      <w:r>
        <w:t>Mrs A Sharma</w:t>
      </w:r>
    </w:p>
    <w:p w:rsidR="00046E34" w:rsidRDefault="00046E34" w:rsidP="004D68D8">
      <w:pPr>
        <w:rPr>
          <w:b/>
        </w:rPr>
      </w:pPr>
    </w:p>
    <w:p w:rsidR="00046E34" w:rsidRDefault="00046E34" w:rsidP="004D68D8">
      <w:pPr>
        <w:rPr>
          <w:b/>
          <w:i/>
        </w:rPr>
      </w:pPr>
      <w:r>
        <w:rPr>
          <w:b/>
          <w:i/>
        </w:rPr>
        <w:t>Wh</w:t>
      </w:r>
      <w:r w:rsidRPr="00A64D99">
        <w:rPr>
          <w:b/>
          <w:i/>
        </w:rPr>
        <w:t>at happens on the day of admission?</w:t>
      </w:r>
    </w:p>
    <w:p w:rsidR="00046E34" w:rsidRDefault="00046E34" w:rsidP="004D68D8">
      <w:r>
        <w:t xml:space="preserve">You will receive a letter stating a date for admission and the name of the ward. You will be asked to contact the ward to check if there is a bed available on the day. You will usually be admitted the day before your operation. This is so we can prepare you for your surgery. </w:t>
      </w:r>
    </w:p>
    <w:p w:rsidR="00046E34" w:rsidRDefault="00046E34" w:rsidP="004D68D8">
      <w:r>
        <w:t>When you arrive on the ward you will be welcomed and shown to your bed. You do not have to undress at this stage. However, you can unpack and place your belongings in the locker provided. Following this, the nurse will need to check some information from you in order to fill out the admission form.</w:t>
      </w:r>
    </w:p>
    <w:p w:rsidR="00046E34" w:rsidRDefault="00046E34" w:rsidP="004D68D8">
      <w:r>
        <w:t>For your type of operation your bowels need to be empty. You will have clear fluids only on the day before surgery and a small enema on the day of surgery. The Stoma Specialist Nurse will visit you to talk about stoma bags and to mark your tummy in the best place for the stoma should you need it.</w:t>
      </w:r>
    </w:p>
    <w:p w:rsidR="00046E34" w:rsidRDefault="00046E34" w:rsidP="004D68D8">
      <w:pPr>
        <w:rPr>
          <w:b/>
          <w:sz w:val="32"/>
          <w:szCs w:val="32"/>
        </w:rPr>
      </w:pPr>
      <w:r w:rsidRPr="00F5726A">
        <w:rPr>
          <w:b/>
          <w:sz w:val="32"/>
          <w:szCs w:val="32"/>
        </w:rPr>
        <w:t>REMEMBER TO HAVE A STOMA IS VERY RARE</w:t>
      </w:r>
      <w:r>
        <w:rPr>
          <w:b/>
          <w:sz w:val="32"/>
          <w:szCs w:val="32"/>
        </w:rPr>
        <w:t>.</w:t>
      </w:r>
    </w:p>
    <w:p w:rsidR="00046E34" w:rsidRDefault="00046E34" w:rsidP="004D68D8">
      <w:pPr>
        <w:rPr>
          <w:b/>
        </w:rPr>
      </w:pPr>
      <w:r w:rsidRPr="000248A1">
        <w:rPr>
          <w:b/>
        </w:rPr>
        <w:t>If you think you will need any help at home,</w:t>
      </w:r>
      <w:r>
        <w:rPr>
          <w:b/>
        </w:rPr>
        <w:t xml:space="preserve"> that cannot be provided by your family, please inform </w:t>
      </w:r>
      <w:r w:rsidRPr="000248A1">
        <w:rPr>
          <w:b/>
        </w:rPr>
        <w:t xml:space="preserve"> your nurse</w:t>
      </w:r>
      <w:r>
        <w:rPr>
          <w:b/>
        </w:rPr>
        <w:t xml:space="preserve"> on admission. </w:t>
      </w:r>
      <w:r w:rsidRPr="000248A1">
        <w:rPr>
          <w:b/>
        </w:rPr>
        <w:t xml:space="preserve"> </w:t>
      </w:r>
    </w:p>
    <w:p w:rsidR="00046E34" w:rsidRDefault="00046E34" w:rsidP="004D68D8">
      <w:r>
        <w:t>Your anaesthetist will visit you before your operation, he/she will discuss your anaesthetic and pain relief following your surgery.</w:t>
      </w:r>
    </w:p>
    <w:p w:rsidR="00046E34" w:rsidRDefault="00046E34" w:rsidP="004D68D8">
      <w:pPr>
        <w:rPr>
          <w:b/>
        </w:rPr>
      </w:pPr>
      <w:r w:rsidRPr="000248A1">
        <w:rPr>
          <w:b/>
        </w:rPr>
        <w:t>If you are a smoker we advise you to stop smoking before your operation and for as long as possible afterwards. If you would like to take this opportunity to give up smoking,</w:t>
      </w:r>
      <w:r>
        <w:rPr>
          <w:b/>
        </w:rPr>
        <w:t xml:space="preserve"> we can refer you to smoking cessation and if necessary</w:t>
      </w:r>
      <w:r w:rsidRPr="000248A1">
        <w:rPr>
          <w:b/>
        </w:rPr>
        <w:t xml:space="preserve"> we can prescribe medication to assist yo</w:t>
      </w:r>
      <w:r>
        <w:rPr>
          <w:b/>
        </w:rPr>
        <w:t>u.</w:t>
      </w:r>
    </w:p>
    <w:p w:rsidR="00046E34" w:rsidRPr="00F5726A" w:rsidRDefault="00046E34" w:rsidP="004D68D8">
      <w:pPr>
        <w:rPr>
          <w:b/>
        </w:rPr>
      </w:pPr>
      <w:r>
        <w:t xml:space="preserve">Your nurse will orientate you to the ward, perform their nursing assessments and  will check your temperature, pulse, blood pressure and weight. </w:t>
      </w:r>
    </w:p>
    <w:p w:rsidR="00046E34" w:rsidRDefault="00046E34" w:rsidP="004D68D8">
      <w:r>
        <w:t xml:space="preserve">You will be able to drink water up until two hours before your operation be it morning or afternoon. Your nurse will inform you when to stop drinking. </w:t>
      </w:r>
    </w:p>
    <w:p w:rsidR="00046E34" w:rsidRDefault="00046E34" w:rsidP="004D68D8">
      <w:pPr>
        <w:rPr>
          <w:b/>
          <w:i/>
        </w:rPr>
      </w:pPr>
      <w:r w:rsidRPr="00B5247C">
        <w:rPr>
          <w:b/>
          <w:i/>
        </w:rPr>
        <w:t xml:space="preserve">What happens on the day of my operation? </w:t>
      </w:r>
    </w:p>
    <w:p w:rsidR="00046E34" w:rsidRDefault="00046E34" w:rsidP="004D68D8">
      <w:r>
        <w:t xml:space="preserve">To prevent complications such as infection, all our women are given antibiotics at the time of their operation. To stop a deep vein </w:t>
      </w:r>
      <w:r w:rsidRPr="00A459E0">
        <w:rPr>
          <w:b/>
        </w:rPr>
        <w:t>thrombosis</w:t>
      </w:r>
      <w:r>
        <w:t xml:space="preserve"> developing, a small injection of a drug known as an </w:t>
      </w:r>
      <w:r w:rsidRPr="00A459E0">
        <w:rPr>
          <w:b/>
        </w:rPr>
        <w:t>anticoagulant</w:t>
      </w:r>
      <w:r>
        <w:t xml:space="preserve"> is given in your abdomen daily after the operation.</w:t>
      </w:r>
    </w:p>
    <w:p w:rsidR="00046E34" w:rsidRDefault="00046E34" w:rsidP="004D68D8">
      <w:r>
        <w:t>We also measure your legs and provide you with a pair of elasticated stockings. Which also help prevent blood clots forming in your legs.</w:t>
      </w:r>
    </w:p>
    <w:p w:rsidR="00046E34" w:rsidRDefault="00046E34" w:rsidP="004D68D8">
      <w:r>
        <w:t>Before your operation, your nurse will ask you to have a shower. She will assist you to put on an operating gown and the elasticated stockings, and check that you are wearing identity bands. Your nurse will also fill in a checklist which means removing any jewellery, hair clips, dentures, body piercing you may be wearing.</w:t>
      </w:r>
    </w:p>
    <w:p w:rsidR="00046E34" w:rsidRDefault="00046E34" w:rsidP="004D68D8">
      <w:r>
        <w:t xml:space="preserve">You will be taken to theatre either on a bed or trolley to the anaesthetic room where the anaesthetist will place a small </w:t>
      </w:r>
      <w:r w:rsidRPr="00A459E0">
        <w:rPr>
          <w:b/>
        </w:rPr>
        <w:t>cannula</w:t>
      </w:r>
      <w:r>
        <w:t xml:space="preserve"> in the back of your hand and will give you anaesthetic drugs through it which will put you to sleep.</w:t>
      </w:r>
    </w:p>
    <w:p w:rsidR="00046E34" w:rsidRDefault="00046E34" w:rsidP="004D68D8">
      <w:r>
        <w:t>The operation will take approximately two hours and you will be in the recovery room till appropriate to return to ward.</w:t>
      </w:r>
    </w:p>
    <w:p w:rsidR="00046E34" w:rsidRPr="00BB2884" w:rsidRDefault="00046E34" w:rsidP="000B2C6C">
      <w:pPr>
        <w:pStyle w:val="BodyTextIndent"/>
        <w:ind w:left="0"/>
        <w:jc w:val="both"/>
        <w:rPr>
          <w:rFonts w:ascii="Calibri" w:hAnsi="Calibri" w:cs="Arial"/>
          <w:b/>
          <w:sz w:val="22"/>
          <w:szCs w:val="22"/>
          <w:u w:val="single"/>
        </w:rPr>
      </w:pPr>
      <w:r w:rsidRPr="00BB2884">
        <w:rPr>
          <w:rFonts w:ascii="Calibri" w:hAnsi="Calibri" w:cs="Arial"/>
          <w:b/>
          <w:sz w:val="22"/>
          <w:szCs w:val="22"/>
          <w:u w:val="single"/>
        </w:rPr>
        <w:t xml:space="preserve">Post operative </w:t>
      </w:r>
    </w:p>
    <w:p w:rsidR="00046E34" w:rsidRPr="00BB2884" w:rsidRDefault="00046E34" w:rsidP="000B2C6C">
      <w:pPr>
        <w:pStyle w:val="BodyTextIndent"/>
        <w:ind w:left="0"/>
        <w:jc w:val="both"/>
        <w:rPr>
          <w:rFonts w:ascii="Calibri" w:hAnsi="Calibri" w:cs="Arial"/>
          <w:b/>
          <w:sz w:val="22"/>
          <w:szCs w:val="22"/>
          <w:u w:val="single"/>
        </w:rPr>
      </w:pPr>
    </w:p>
    <w:p w:rsidR="00046E34" w:rsidRPr="00BB2884" w:rsidRDefault="00046E34" w:rsidP="000B2C6C">
      <w:pPr>
        <w:pStyle w:val="BodyTextIndent"/>
        <w:ind w:left="0"/>
        <w:jc w:val="both"/>
        <w:rPr>
          <w:rFonts w:ascii="Calibri" w:hAnsi="Calibri" w:cs="Arial"/>
          <w:b/>
          <w:sz w:val="22"/>
          <w:szCs w:val="22"/>
        </w:rPr>
      </w:pPr>
      <w:r w:rsidRPr="00BB2884">
        <w:rPr>
          <w:rFonts w:ascii="Calibri" w:hAnsi="Calibri" w:cs="Arial"/>
          <w:b/>
          <w:sz w:val="22"/>
          <w:szCs w:val="22"/>
        </w:rPr>
        <w:t>Deep breathing</w:t>
      </w:r>
    </w:p>
    <w:p w:rsidR="00046E34" w:rsidRPr="00BB2884" w:rsidRDefault="00046E34" w:rsidP="000B2C6C">
      <w:pPr>
        <w:pStyle w:val="BodyTextIndent"/>
        <w:ind w:left="0"/>
        <w:jc w:val="both"/>
        <w:rPr>
          <w:rFonts w:ascii="Arial" w:hAnsi="Arial" w:cs="Arial"/>
          <w:b/>
        </w:rPr>
      </w:pPr>
    </w:p>
    <w:p w:rsidR="00046E34" w:rsidRPr="00BB2884" w:rsidRDefault="00046E34" w:rsidP="000B2C6C">
      <w:pPr>
        <w:pStyle w:val="BodyTextIndent"/>
        <w:ind w:left="0"/>
        <w:jc w:val="both"/>
        <w:rPr>
          <w:rFonts w:ascii="Calibri" w:hAnsi="Calibri" w:cs="Arial"/>
          <w:sz w:val="22"/>
          <w:szCs w:val="22"/>
        </w:rPr>
      </w:pPr>
      <w:r w:rsidRPr="00BB2884">
        <w:rPr>
          <w:rFonts w:ascii="Calibri" w:hAnsi="Calibri" w:cs="Arial"/>
          <w:sz w:val="22"/>
          <w:szCs w:val="22"/>
        </w:rPr>
        <w:t>When you wake up after your operation it is important that you start deep breathing exercises every hour. To do these you will need to:</w:t>
      </w:r>
    </w:p>
    <w:p w:rsidR="00046E34" w:rsidRPr="00BB2884" w:rsidRDefault="00046E34" w:rsidP="000B2C6C">
      <w:pPr>
        <w:pStyle w:val="BodyTextIndent"/>
        <w:ind w:left="0"/>
        <w:jc w:val="both"/>
        <w:rPr>
          <w:rFonts w:ascii="Calibri" w:hAnsi="Calibri" w:cs="Arial"/>
          <w:sz w:val="22"/>
          <w:szCs w:val="22"/>
        </w:rPr>
      </w:pPr>
    </w:p>
    <w:p w:rsidR="00046E34" w:rsidRPr="00BB2884" w:rsidRDefault="00046E34" w:rsidP="000B2C6C">
      <w:pPr>
        <w:pStyle w:val="BodyTextIndent"/>
        <w:numPr>
          <w:ilvl w:val="0"/>
          <w:numId w:val="2"/>
        </w:numPr>
        <w:jc w:val="both"/>
        <w:rPr>
          <w:rFonts w:ascii="Calibri" w:hAnsi="Calibri" w:cs="Arial"/>
          <w:sz w:val="22"/>
          <w:szCs w:val="22"/>
        </w:rPr>
      </w:pPr>
      <w:r w:rsidRPr="00BB2884">
        <w:rPr>
          <w:rFonts w:ascii="Calibri" w:hAnsi="Calibri" w:cs="Arial"/>
          <w:sz w:val="22"/>
          <w:szCs w:val="22"/>
        </w:rPr>
        <w:t>Be in an upright position</w:t>
      </w:r>
    </w:p>
    <w:p w:rsidR="00046E34" w:rsidRPr="00BB2884" w:rsidRDefault="00046E34" w:rsidP="000B2C6C">
      <w:pPr>
        <w:pStyle w:val="BodyTextIndent"/>
        <w:numPr>
          <w:ilvl w:val="0"/>
          <w:numId w:val="2"/>
        </w:numPr>
        <w:jc w:val="both"/>
        <w:rPr>
          <w:rFonts w:ascii="Calibri" w:hAnsi="Calibri" w:cs="Arial"/>
          <w:sz w:val="22"/>
          <w:szCs w:val="22"/>
        </w:rPr>
      </w:pPr>
      <w:r w:rsidRPr="00BB2884">
        <w:rPr>
          <w:rFonts w:ascii="Calibri" w:hAnsi="Calibri" w:cs="Arial"/>
          <w:sz w:val="22"/>
          <w:szCs w:val="22"/>
        </w:rPr>
        <w:t>Take a deep slow breath in (feel your stomach rise)</w:t>
      </w:r>
    </w:p>
    <w:p w:rsidR="00046E34" w:rsidRPr="00BB2884" w:rsidRDefault="00046E34" w:rsidP="000B2C6C">
      <w:pPr>
        <w:pStyle w:val="BodyTextIndent"/>
        <w:numPr>
          <w:ilvl w:val="0"/>
          <w:numId w:val="2"/>
        </w:numPr>
        <w:jc w:val="both"/>
        <w:rPr>
          <w:rFonts w:ascii="Calibri" w:hAnsi="Calibri" w:cs="Arial"/>
          <w:sz w:val="22"/>
          <w:szCs w:val="22"/>
        </w:rPr>
      </w:pPr>
      <w:r w:rsidRPr="00BB2884">
        <w:rPr>
          <w:rFonts w:ascii="Calibri" w:hAnsi="Calibri" w:cs="Arial"/>
          <w:sz w:val="22"/>
          <w:szCs w:val="22"/>
        </w:rPr>
        <w:t>Hold your breath for up to 3 seconds</w:t>
      </w:r>
    </w:p>
    <w:p w:rsidR="00046E34" w:rsidRPr="00BB2884" w:rsidRDefault="00046E34" w:rsidP="000B2C6C">
      <w:pPr>
        <w:pStyle w:val="BodyTextIndent"/>
        <w:numPr>
          <w:ilvl w:val="0"/>
          <w:numId w:val="2"/>
        </w:numPr>
        <w:jc w:val="both"/>
        <w:rPr>
          <w:rFonts w:ascii="Calibri" w:hAnsi="Calibri" w:cs="Arial"/>
          <w:sz w:val="22"/>
          <w:szCs w:val="22"/>
        </w:rPr>
      </w:pPr>
      <w:r w:rsidRPr="00BB2884">
        <w:rPr>
          <w:rFonts w:ascii="Calibri" w:hAnsi="Calibri" w:cs="Arial"/>
          <w:sz w:val="22"/>
          <w:szCs w:val="22"/>
        </w:rPr>
        <w:t xml:space="preserve">Relax and breath out slowly </w:t>
      </w:r>
    </w:p>
    <w:p w:rsidR="00046E34" w:rsidRPr="00BB2884" w:rsidRDefault="00046E34" w:rsidP="000B2C6C">
      <w:pPr>
        <w:pStyle w:val="BodyTextIndent"/>
        <w:numPr>
          <w:ilvl w:val="0"/>
          <w:numId w:val="2"/>
        </w:numPr>
        <w:jc w:val="both"/>
        <w:rPr>
          <w:rFonts w:ascii="Calibri" w:hAnsi="Calibri" w:cs="Arial"/>
          <w:sz w:val="22"/>
          <w:szCs w:val="22"/>
        </w:rPr>
      </w:pPr>
      <w:r w:rsidRPr="00BB2884">
        <w:rPr>
          <w:rFonts w:ascii="Calibri" w:hAnsi="Calibri" w:cs="Arial"/>
          <w:sz w:val="22"/>
          <w:szCs w:val="22"/>
        </w:rPr>
        <w:t>Repeat 5 times</w:t>
      </w:r>
    </w:p>
    <w:p w:rsidR="00046E34" w:rsidRPr="00BB2884" w:rsidRDefault="00046E34" w:rsidP="000B2C6C">
      <w:pPr>
        <w:pStyle w:val="BodyTextIndent"/>
        <w:jc w:val="both"/>
        <w:rPr>
          <w:rFonts w:ascii="Calibri" w:hAnsi="Calibri" w:cs="Arial"/>
          <w:sz w:val="22"/>
          <w:szCs w:val="22"/>
        </w:rPr>
      </w:pPr>
    </w:p>
    <w:p w:rsidR="00046E34" w:rsidRPr="00BB2884" w:rsidRDefault="00046E34" w:rsidP="000B2C6C">
      <w:pPr>
        <w:pStyle w:val="BodyTextIndent"/>
        <w:ind w:left="0"/>
        <w:rPr>
          <w:rFonts w:ascii="Calibri" w:hAnsi="Calibri" w:cs="Arial"/>
          <w:sz w:val="22"/>
          <w:szCs w:val="22"/>
        </w:rPr>
      </w:pPr>
      <w:r w:rsidRPr="00BB2884">
        <w:rPr>
          <w:rFonts w:ascii="Calibri" w:hAnsi="Calibri" w:cs="Arial"/>
          <w:sz w:val="22"/>
          <w:szCs w:val="22"/>
        </w:rPr>
        <w:t xml:space="preserve">You should cough regularly to make sure your lungs are clear of secretions. To do this you can place a pillow or towel over your tummy and incision sites, support it with your hands and cough. </w:t>
      </w:r>
    </w:p>
    <w:p w:rsidR="00046E34" w:rsidRPr="00BB2884" w:rsidRDefault="00046E34" w:rsidP="000B2C6C">
      <w:pPr>
        <w:pStyle w:val="BodyTextIndent"/>
        <w:ind w:left="0"/>
        <w:rPr>
          <w:rFonts w:ascii="Calibri" w:hAnsi="Calibri" w:cs="Arial"/>
          <w:sz w:val="22"/>
          <w:szCs w:val="22"/>
        </w:rPr>
      </w:pPr>
    </w:p>
    <w:p w:rsidR="00046E34" w:rsidRPr="00BB2884" w:rsidRDefault="00046E34" w:rsidP="000B2C6C">
      <w:pPr>
        <w:pStyle w:val="BodyTextIndent"/>
        <w:ind w:left="0"/>
        <w:rPr>
          <w:rFonts w:ascii="Calibri" w:hAnsi="Calibri" w:cs="Arial"/>
          <w:sz w:val="22"/>
          <w:szCs w:val="22"/>
        </w:rPr>
      </w:pPr>
      <w:r w:rsidRPr="00BB2884">
        <w:rPr>
          <w:rFonts w:ascii="Calibri" w:hAnsi="Calibri" w:cs="Arial"/>
          <w:sz w:val="22"/>
          <w:szCs w:val="22"/>
        </w:rPr>
        <w:t>When you are sitting in the chair or lying in bed, you should also do frequent leg exercises (as prevention against blood clots) pointing your feet up and down and moving your ankles as if making circles.</w:t>
      </w:r>
    </w:p>
    <w:p w:rsidR="00046E34" w:rsidRPr="00BB2884" w:rsidRDefault="00046E34" w:rsidP="000B2C6C">
      <w:pPr>
        <w:pStyle w:val="BodyTextIndent"/>
        <w:ind w:left="0"/>
        <w:rPr>
          <w:rFonts w:ascii="Calibri" w:hAnsi="Calibri"/>
          <w:sz w:val="22"/>
          <w:szCs w:val="22"/>
        </w:rPr>
      </w:pPr>
    </w:p>
    <w:p w:rsidR="00046E34" w:rsidRPr="00BB2884" w:rsidRDefault="00046E34" w:rsidP="000B2C6C">
      <w:pPr>
        <w:pStyle w:val="BodyTextIndent"/>
        <w:ind w:left="0"/>
        <w:rPr>
          <w:rFonts w:ascii="Calibri" w:hAnsi="Calibri"/>
          <w:b/>
          <w:sz w:val="22"/>
          <w:szCs w:val="22"/>
          <w:u w:val="single"/>
        </w:rPr>
      </w:pPr>
      <w:r w:rsidRPr="00BB2884">
        <w:rPr>
          <w:rFonts w:ascii="Calibri" w:hAnsi="Calibri"/>
          <w:b/>
          <w:sz w:val="22"/>
          <w:szCs w:val="22"/>
          <w:u w:val="single"/>
        </w:rPr>
        <w:t>Staying out of bed and walking</w:t>
      </w:r>
    </w:p>
    <w:p w:rsidR="00046E34" w:rsidRPr="00BB2884" w:rsidRDefault="00046E34" w:rsidP="000B2C6C">
      <w:pPr>
        <w:pStyle w:val="BodyTextIndent"/>
        <w:ind w:left="0"/>
        <w:rPr>
          <w:rFonts w:ascii="Calibri" w:hAnsi="Calibri"/>
          <w:sz w:val="22"/>
          <w:szCs w:val="22"/>
        </w:rPr>
      </w:pPr>
    </w:p>
    <w:p w:rsidR="00046E34" w:rsidRPr="00BB2884" w:rsidRDefault="00046E34" w:rsidP="000B2C6C">
      <w:pPr>
        <w:pStyle w:val="BodyTextIndent"/>
        <w:ind w:left="0"/>
        <w:rPr>
          <w:rFonts w:ascii="Calibri" w:hAnsi="Calibri"/>
          <w:sz w:val="22"/>
          <w:szCs w:val="22"/>
        </w:rPr>
      </w:pPr>
      <w:r w:rsidRPr="00BB2884">
        <w:rPr>
          <w:rFonts w:ascii="Calibri" w:hAnsi="Calibri"/>
          <w:sz w:val="22"/>
          <w:szCs w:val="22"/>
        </w:rPr>
        <w:t xml:space="preserve">The nursing staff will help you out of bed </w:t>
      </w:r>
      <w:r>
        <w:rPr>
          <w:rFonts w:ascii="Calibri" w:hAnsi="Calibri"/>
          <w:sz w:val="22"/>
          <w:szCs w:val="22"/>
        </w:rPr>
        <w:t>the following morning after your operation as part of the ERAS pathway discussed in pre-op assessment clinic.</w:t>
      </w:r>
      <w:r w:rsidRPr="00BB2884">
        <w:rPr>
          <w:rFonts w:ascii="Calibri" w:hAnsi="Calibri"/>
          <w:sz w:val="22"/>
          <w:szCs w:val="22"/>
        </w:rPr>
        <w:t xml:space="preserve"> By being out of bed in a more upright position and by walking regularly, lung function is improved and there is less chance of a chest infection developing after surgery.</w:t>
      </w:r>
    </w:p>
    <w:p w:rsidR="00046E34" w:rsidRDefault="00046E34" w:rsidP="000B2C6C">
      <w:pPr>
        <w:pStyle w:val="BodyTextIndent"/>
        <w:ind w:left="0"/>
      </w:pPr>
    </w:p>
    <w:p w:rsidR="00046E34" w:rsidRPr="00BB2884" w:rsidRDefault="00046E34" w:rsidP="000B2C6C">
      <w:pPr>
        <w:pStyle w:val="BodyTextIndent"/>
        <w:ind w:left="0"/>
        <w:rPr>
          <w:rFonts w:ascii="Calibri" w:hAnsi="Calibri"/>
          <w:b/>
          <w:sz w:val="22"/>
          <w:szCs w:val="22"/>
          <w:u w:val="single"/>
        </w:rPr>
      </w:pPr>
      <w:r w:rsidRPr="00BB2884">
        <w:rPr>
          <w:rFonts w:ascii="Calibri" w:hAnsi="Calibri"/>
          <w:b/>
          <w:sz w:val="22"/>
          <w:szCs w:val="22"/>
          <w:u w:val="single"/>
        </w:rPr>
        <w:t>Pain Control</w:t>
      </w:r>
    </w:p>
    <w:p w:rsidR="00046E34" w:rsidRPr="00BB2884" w:rsidRDefault="00046E34" w:rsidP="000B2C6C">
      <w:pPr>
        <w:pStyle w:val="BodyTextIndent"/>
        <w:ind w:left="0"/>
        <w:rPr>
          <w:rFonts w:ascii="Calibri" w:hAnsi="Calibri"/>
          <w:b/>
          <w:sz w:val="22"/>
          <w:szCs w:val="22"/>
          <w:u w:val="single"/>
        </w:rPr>
      </w:pPr>
    </w:p>
    <w:p w:rsidR="00046E34" w:rsidRPr="00BB2884" w:rsidRDefault="00046E34" w:rsidP="000B2C6C">
      <w:pPr>
        <w:pStyle w:val="BodyTextIndent"/>
        <w:ind w:left="0"/>
        <w:rPr>
          <w:rFonts w:ascii="Calibri" w:hAnsi="Calibri"/>
          <w:sz w:val="22"/>
          <w:szCs w:val="22"/>
        </w:rPr>
      </w:pPr>
      <w:r w:rsidRPr="00BB2884">
        <w:rPr>
          <w:rFonts w:ascii="Calibri" w:hAnsi="Calibri"/>
          <w:sz w:val="22"/>
          <w:szCs w:val="22"/>
        </w:rPr>
        <w:t>Most people fear that surgery will be painful. We aim to control your pain to a level acceptable to your condition and circumstance. There are many different methods of controlling pain and we will regularly assess your pain level to see if your pain control has worked. If necessary we will ask our specialist pain team to review you. It is important that your pain is controlled so that you can walk about, breathe deeply, eat and dri</w:t>
      </w:r>
      <w:r>
        <w:rPr>
          <w:rFonts w:ascii="Calibri" w:hAnsi="Calibri"/>
          <w:sz w:val="22"/>
          <w:szCs w:val="22"/>
        </w:rPr>
        <w:t>nk, feel relaxed and sleep well in line with ERAS.</w:t>
      </w:r>
    </w:p>
    <w:p w:rsidR="00046E34" w:rsidRPr="00BB2884" w:rsidRDefault="00046E34" w:rsidP="000B2C6C">
      <w:pPr>
        <w:pStyle w:val="BodyTextIndent"/>
        <w:ind w:left="0"/>
        <w:rPr>
          <w:rFonts w:ascii="Calibri" w:hAnsi="Calibri"/>
          <w:sz w:val="22"/>
          <w:szCs w:val="22"/>
        </w:rPr>
      </w:pPr>
    </w:p>
    <w:p w:rsidR="00046E34" w:rsidRPr="00BB2884" w:rsidRDefault="00046E34" w:rsidP="000B2C6C">
      <w:pPr>
        <w:pStyle w:val="BodyTextIndent"/>
        <w:ind w:left="0"/>
        <w:rPr>
          <w:rFonts w:ascii="Calibri" w:hAnsi="Calibri"/>
          <w:b/>
          <w:sz w:val="22"/>
          <w:szCs w:val="22"/>
          <w:u w:val="single"/>
        </w:rPr>
      </w:pPr>
      <w:r w:rsidRPr="00BB2884">
        <w:rPr>
          <w:rFonts w:ascii="Calibri" w:hAnsi="Calibri"/>
          <w:b/>
          <w:sz w:val="22"/>
          <w:szCs w:val="22"/>
          <w:u w:val="single"/>
        </w:rPr>
        <w:t>Sickness</w:t>
      </w:r>
    </w:p>
    <w:p w:rsidR="00046E34" w:rsidRPr="00BB2884" w:rsidRDefault="00046E34" w:rsidP="000B2C6C">
      <w:pPr>
        <w:pStyle w:val="BodyTextIndent"/>
        <w:ind w:left="0"/>
        <w:rPr>
          <w:rFonts w:ascii="Calibri" w:hAnsi="Calibri"/>
          <w:sz w:val="22"/>
          <w:szCs w:val="22"/>
        </w:rPr>
      </w:pPr>
    </w:p>
    <w:p w:rsidR="00046E34" w:rsidRPr="00BB2884" w:rsidRDefault="00046E34" w:rsidP="000B2C6C">
      <w:pPr>
        <w:pStyle w:val="BodyTextIndent"/>
        <w:ind w:left="0"/>
        <w:rPr>
          <w:rFonts w:ascii="Calibri" w:hAnsi="Calibri"/>
          <w:sz w:val="22"/>
          <w:szCs w:val="22"/>
        </w:rPr>
      </w:pPr>
      <w:r w:rsidRPr="00BB2884">
        <w:rPr>
          <w:rFonts w:ascii="Calibri" w:hAnsi="Calibri"/>
          <w:sz w:val="22"/>
          <w:szCs w:val="22"/>
        </w:rPr>
        <w:t>It is not uncommon after an operation and anaesthetic to feel nauseated and vomit. You will be given medication during surgery to reduce this, but if you do feel sick following surgery, tell the nursing staff who can provide medication to reduce/and/or prevent this.</w:t>
      </w:r>
    </w:p>
    <w:p w:rsidR="00046E34" w:rsidRPr="00BB2884" w:rsidRDefault="00046E34" w:rsidP="000B2C6C">
      <w:pPr>
        <w:pStyle w:val="BodyTextIndent"/>
        <w:ind w:left="0"/>
        <w:rPr>
          <w:rFonts w:ascii="Calibri" w:hAnsi="Calibri"/>
          <w:sz w:val="22"/>
          <w:szCs w:val="22"/>
        </w:rPr>
      </w:pPr>
    </w:p>
    <w:p w:rsidR="00046E34" w:rsidRDefault="00046E34" w:rsidP="000B2C6C">
      <w:pPr>
        <w:pStyle w:val="BodyTextIndent"/>
        <w:ind w:left="0"/>
        <w:rPr>
          <w:rFonts w:ascii="Calibri" w:hAnsi="Calibri"/>
          <w:b/>
          <w:sz w:val="22"/>
          <w:szCs w:val="22"/>
          <w:u w:val="single"/>
        </w:rPr>
      </w:pPr>
    </w:p>
    <w:p w:rsidR="00046E34" w:rsidRDefault="00046E34" w:rsidP="000B2C6C">
      <w:pPr>
        <w:pStyle w:val="BodyTextIndent"/>
        <w:ind w:left="0"/>
        <w:rPr>
          <w:rFonts w:ascii="Calibri" w:hAnsi="Calibri"/>
          <w:b/>
          <w:sz w:val="22"/>
          <w:szCs w:val="22"/>
          <w:u w:val="single"/>
        </w:rPr>
      </w:pPr>
    </w:p>
    <w:p w:rsidR="00046E34" w:rsidRDefault="00046E34" w:rsidP="000B2C6C">
      <w:pPr>
        <w:pStyle w:val="BodyTextIndent"/>
        <w:ind w:left="0"/>
        <w:rPr>
          <w:rFonts w:ascii="Calibri" w:hAnsi="Calibri"/>
          <w:b/>
          <w:sz w:val="22"/>
          <w:szCs w:val="22"/>
          <w:u w:val="single"/>
        </w:rPr>
      </w:pPr>
    </w:p>
    <w:p w:rsidR="00046E34" w:rsidRPr="00BB2884" w:rsidRDefault="00046E34" w:rsidP="000B2C6C">
      <w:pPr>
        <w:pStyle w:val="BodyTextIndent"/>
        <w:ind w:left="0"/>
        <w:rPr>
          <w:rFonts w:ascii="Calibri" w:hAnsi="Calibri"/>
          <w:b/>
          <w:sz w:val="22"/>
          <w:szCs w:val="22"/>
          <w:u w:val="single"/>
        </w:rPr>
      </w:pPr>
      <w:r w:rsidRPr="00BB2884">
        <w:rPr>
          <w:rFonts w:ascii="Calibri" w:hAnsi="Calibri"/>
          <w:b/>
          <w:sz w:val="22"/>
          <w:szCs w:val="22"/>
          <w:u w:val="single"/>
        </w:rPr>
        <w:t>Tubes and drips</w:t>
      </w:r>
    </w:p>
    <w:p w:rsidR="00046E34" w:rsidRPr="00BB2884" w:rsidRDefault="00046E34" w:rsidP="000B2C6C">
      <w:pPr>
        <w:pStyle w:val="BodyTextIndent"/>
        <w:ind w:left="0"/>
        <w:rPr>
          <w:rFonts w:ascii="Calibri" w:hAnsi="Calibri"/>
          <w:b/>
          <w:sz w:val="22"/>
          <w:szCs w:val="22"/>
          <w:u w:val="single"/>
        </w:rPr>
      </w:pPr>
    </w:p>
    <w:p w:rsidR="00046E34" w:rsidRPr="00BB2884" w:rsidRDefault="00046E34" w:rsidP="000B2C6C">
      <w:pPr>
        <w:pStyle w:val="BodyTextIndent"/>
        <w:ind w:left="0"/>
        <w:rPr>
          <w:rFonts w:ascii="Calibri" w:hAnsi="Calibri"/>
          <w:sz w:val="22"/>
          <w:szCs w:val="22"/>
        </w:rPr>
      </w:pPr>
      <w:r w:rsidRPr="00BB2884">
        <w:rPr>
          <w:rFonts w:ascii="Calibri" w:hAnsi="Calibri"/>
          <w:sz w:val="22"/>
          <w:szCs w:val="22"/>
        </w:rPr>
        <w:t>When you wake up from your operation you may be aware of various “attachments” to your body, for example:</w:t>
      </w:r>
    </w:p>
    <w:p w:rsidR="00046E34" w:rsidRPr="00BB2884" w:rsidRDefault="00046E34" w:rsidP="000B2C6C">
      <w:pPr>
        <w:pStyle w:val="BodyTextIndent"/>
        <w:numPr>
          <w:ilvl w:val="0"/>
          <w:numId w:val="3"/>
        </w:numPr>
        <w:rPr>
          <w:rFonts w:ascii="Calibri" w:hAnsi="Calibri"/>
          <w:sz w:val="22"/>
          <w:szCs w:val="22"/>
        </w:rPr>
      </w:pPr>
      <w:r w:rsidRPr="00BB2884">
        <w:rPr>
          <w:rFonts w:ascii="Calibri" w:hAnsi="Calibri"/>
          <w:sz w:val="22"/>
          <w:szCs w:val="22"/>
        </w:rPr>
        <w:t>A tube (catheter) may be placed in your bladder so that we can check your kidneys are working well and producing urine. This will be removed as soon as possible after your operation.</w:t>
      </w:r>
    </w:p>
    <w:p w:rsidR="00046E34" w:rsidRPr="00BB2884" w:rsidRDefault="00046E34" w:rsidP="000B2C6C">
      <w:pPr>
        <w:pStyle w:val="BodyTextIndent"/>
        <w:numPr>
          <w:ilvl w:val="0"/>
          <w:numId w:val="3"/>
        </w:numPr>
        <w:rPr>
          <w:rFonts w:ascii="Calibri" w:hAnsi="Calibri"/>
          <w:sz w:val="22"/>
          <w:szCs w:val="22"/>
        </w:rPr>
      </w:pPr>
      <w:r w:rsidRPr="00BB2884">
        <w:rPr>
          <w:rFonts w:ascii="Calibri" w:hAnsi="Calibri"/>
          <w:sz w:val="22"/>
          <w:szCs w:val="22"/>
        </w:rPr>
        <w:t>A fluid drip in your arm to keep you hydrated until you are managing to drink.</w:t>
      </w:r>
    </w:p>
    <w:p w:rsidR="00046E34" w:rsidRPr="00BB2884" w:rsidRDefault="00046E34" w:rsidP="000B2C6C">
      <w:pPr>
        <w:pStyle w:val="BodyTextIndent"/>
        <w:numPr>
          <w:ilvl w:val="0"/>
          <w:numId w:val="3"/>
        </w:numPr>
        <w:rPr>
          <w:rFonts w:ascii="Calibri" w:hAnsi="Calibri"/>
          <w:sz w:val="22"/>
          <w:szCs w:val="22"/>
        </w:rPr>
      </w:pPr>
      <w:r w:rsidRPr="00BB2884">
        <w:rPr>
          <w:rFonts w:ascii="Calibri" w:hAnsi="Calibri"/>
          <w:sz w:val="22"/>
          <w:szCs w:val="22"/>
        </w:rPr>
        <w:t xml:space="preserve">Oxygen through a mask to help with your breathing. </w:t>
      </w:r>
    </w:p>
    <w:p w:rsidR="00046E34" w:rsidRPr="00BB2884" w:rsidRDefault="00046E34" w:rsidP="000B2C6C">
      <w:pPr>
        <w:pStyle w:val="BodyTextIndent"/>
        <w:numPr>
          <w:ilvl w:val="0"/>
          <w:numId w:val="3"/>
        </w:numPr>
        <w:rPr>
          <w:rFonts w:ascii="Calibri" w:hAnsi="Calibri"/>
          <w:sz w:val="22"/>
          <w:szCs w:val="22"/>
        </w:rPr>
      </w:pPr>
      <w:r w:rsidRPr="00BB2884">
        <w:rPr>
          <w:rFonts w:ascii="Calibri" w:hAnsi="Calibri"/>
          <w:sz w:val="22"/>
          <w:szCs w:val="22"/>
        </w:rPr>
        <w:t>Drainage tube may be visible in your abdomen to drain fluid from the operation site.</w:t>
      </w:r>
    </w:p>
    <w:p w:rsidR="00046E34" w:rsidRPr="00BB2884" w:rsidRDefault="00046E34" w:rsidP="000B2C6C">
      <w:pPr>
        <w:pStyle w:val="BodyTextIndent"/>
        <w:numPr>
          <w:ilvl w:val="0"/>
          <w:numId w:val="3"/>
        </w:numPr>
        <w:rPr>
          <w:rFonts w:ascii="Calibri" w:hAnsi="Calibri"/>
          <w:sz w:val="22"/>
          <w:szCs w:val="22"/>
        </w:rPr>
      </w:pPr>
      <w:r w:rsidRPr="00BB2884">
        <w:rPr>
          <w:rFonts w:ascii="Calibri" w:hAnsi="Calibri"/>
          <w:sz w:val="22"/>
          <w:szCs w:val="22"/>
        </w:rPr>
        <w:t xml:space="preserve">A tube may be occasionally placed through the nose, down the throat into the stomach to relieve pressure in your stomach. </w:t>
      </w:r>
    </w:p>
    <w:p w:rsidR="00046E34" w:rsidRPr="00BB2884" w:rsidRDefault="00046E34" w:rsidP="000B2C6C">
      <w:pPr>
        <w:pStyle w:val="BodyTextIndent"/>
        <w:ind w:left="360"/>
        <w:rPr>
          <w:rFonts w:ascii="Calibri" w:hAnsi="Calibri"/>
          <w:sz w:val="22"/>
          <w:szCs w:val="22"/>
        </w:rPr>
      </w:pPr>
    </w:p>
    <w:p w:rsidR="00046E34" w:rsidRPr="00BB2884" w:rsidRDefault="00046E34" w:rsidP="000B2C6C">
      <w:pPr>
        <w:pStyle w:val="BodyTextIndent"/>
        <w:ind w:left="360"/>
        <w:rPr>
          <w:rFonts w:ascii="Calibri" w:hAnsi="Calibri"/>
          <w:sz w:val="22"/>
          <w:szCs w:val="22"/>
        </w:rPr>
      </w:pPr>
      <w:r w:rsidRPr="00BB2884">
        <w:rPr>
          <w:rFonts w:ascii="Calibri" w:hAnsi="Calibri"/>
          <w:sz w:val="22"/>
          <w:szCs w:val="22"/>
        </w:rPr>
        <w:t xml:space="preserve">Each of these will be removed as soon as possible after surgery </w:t>
      </w:r>
      <w:r>
        <w:rPr>
          <w:rFonts w:ascii="Calibri" w:hAnsi="Calibri"/>
          <w:sz w:val="22"/>
          <w:szCs w:val="22"/>
        </w:rPr>
        <w:t xml:space="preserve">in line with ERAS </w:t>
      </w:r>
      <w:r w:rsidRPr="00BB2884">
        <w:rPr>
          <w:rFonts w:ascii="Calibri" w:hAnsi="Calibri"/>
          <w:sz w:val="22"/>
          <w:szCs w:val="22"/>
        </w:rPr>
        <w:t>(usually within the next 12-24 hours)</w:t>
      </w:r>
    </w:p>
    <w:p w:rsidR="00046E34" w:rsidRPr="00BB2884" w:rsidRDefault="00046E34" w:rsidP="000B2C6C">
      <w:pPr>
        <w:pStyle w:val="BodyTextIndent"/>
        <w:ind w:left="360"/>
        <w:rPr>
          <w:rFonts w:ascii="Calibri" w:hAnsi="Calibri"/>
          <w:sz w:val="22"/>
          <w:szCs w:val="22"/>
        </w:rPr>
      </w:pPr>
    </w:p>
    <w:p w:rsidR="00046E34" w:rsidRPr="00BB2884" w:rsidRDefault="00046E34" w:rsidP="000B2C6C">
      <w:pPr>
        <w:pStyle w:val="BodyTextIndent"/>
        <w:ind w:left="360"/>
        <w:rPr>
          <w:rFonts w:ascii="Calibri" w:hAnsi="Calibri"/>
          <w:b/>
          <w:sz w:val="22"/>
          <w:szCs w:val="22"/>
          <w:u w:val="single"/>
        </w:rPr>
      </w:pPr>
      <w:r w:rsidRPr="00BB2884">
        <w:rPr>
          <w:rFonts w:ascii="Calibri" w:hAnsi="Calibri"/>
          <w:b/>
          <w:sz w:val="22"/>
          <w:szCs w:val="22"/>
          <w:u w:val="single"/>
        </w:rPr>
        <w:t>Eating and drinking</w:t>
      </w:r>
    </w:p>
    <w:p w:rsidR="00046E34" w:rsidRPr="00BB2884" w:rsidRDefault="00046E34" w:rsidP="000B2C6C">
      <w:pPr>
        <w:pStyle w:val="BodyTextIndent"/>
        <w:ind w:left="360"/>
        <w:rPr>
          <w:rFonts w:ascii="Calibri" w:hAnsi="Calibri"/>
          <w:sz w:val="22"/>
          <w:szCs w:val="22"/>
        </w:rPr>
      </w:pPr>
    </w:p>
    <w:p w:rsidR="00046E34" w:rsidRPr="00BB2884" w:rsidRDefault="00046E34" w:rsidP="000B2C6C">
      <w:pPr>
        <w:pStyle w:val="BodyTextIndent"/>
        <w:ind w:left="360"/>
        <w:rPr>
          <w:rFonts w:ascii="Calibri" w:hAnsi="Calibri"/>
          <w:sz w:val="22"/>
          <w:szCs w:val="22"/>
        </w:rPr>
      </w:pPr>
      <w:r w:rsidRPr="00BB2884">
        <w:rPr>
          <w:rFonts w:ascii="Calibri" w:hAnsi="Calibri"/>
          <w:sz w:val="22"/>
          <w:szCs w:val="22"/>
        </w:rPr>
        <w:t>A few hours after your operation you will start to drink and eat if you wish. It is important that you eat and drink early after your surgery. Staff will help and advise you. Initially some patients may find a low fibre diet more tolerable.</w:t>
      </w:r>
    </w:p>
    <w:p w:rsidR="00046E34" w:rsidRPr="00BB2884" w:rsidRDefault="00046E34" w:rsidP="000B2C6C">
      <w:pPr>
        <w:pStyle w:val="BodyTextIndent"/>
        <w:ind w:left="360"/>
        <w:rPr>
          <w:rFonts w:ascii="Calibri" w:hAnsi="Calibri"/>
          <w:sz w:val="22"/>
          <w:szCs w:val="22"/>
        </w:rPr>
      </w:pPr>
    </w:p>
    <w:p w:rsidR="00046E34" w:rsidRDefault="00046E34" w:rsidP="000B2C6C">
      <w:pPr>
        <w:pStyle w:val="BodyTextIndent"/>
        <w:ind w:left="360"/>
        <w:rPr>
          <w:rFonts w:ascii="Calibri" w:hAnsi="Calibri"/>
          <w:b/>
          <w:sz w:val="22"/>
          <w:szCs w:val="22"/>
          <w:u w:val="single"/>
        </w:rPr>
      </w:pPr>
    </w:p>
    <w:p w:rsidR="00046E34" w:rsidRPr="00BB2884" w:rsidRDefault="00046E34" w:rsidP="000B2C6C">
      <w:pPr>
        <w:pStyle w:val="BodyTextIndent"/>
        <w:ind w:left="360"/>
        <w:rPr>
          <w:rFonts w:ascii="Calibri" w:hAnsi="Calibri"/>
          <w:b/>
          <w:sz w:val="22"/>
          <w:szCs w:val="22"/>
          <w:u w:val="single"/>
        </w:rPr>
      </w:pPr>
      <w:r w:rsidRPr="00BB2884">
        <w:rPr>
          <w:rFonts w:ascii="Calibri" w:hAnsi="Calibri"/>
          <w:b/>
          <w:sz w:val="22"/>
          <w:szCs w:val="22"/>
          <w:u w:val="single"/>
        </w:rPr>
        <w:t>Miscellaneous</w:t>
      </w:r>
    </w:p>
    <w:p w:rsidR="00046E34" w:rsidRPr="00BB2884" w:rsidRDefault="00046E34" w:rsidP="000B2C6C">
      <w:pPr>
        <w:pStyle w:val="BodyTextIndent"/>
        <w:ind w:left="360"/>
        <w:rPr>
          <w:rFonts w:ascii="Calibri" w:hAnsi="Calibri"/>
          <w:sz w:val="22"/>
          <w:szCs w:val="22"/>
        </w:rPr>
      </w:pPr>
    </w:p>
    <w:p w:rsidR="00046E34" w:rsidRPr="00BB2884" w:rsidRDefault="00046E34" w:rsidP="000B2C6C">
      <w:pPr>
        <w:pStyle w:val="BodyTextIndent"/>
        <w:ind w:left="360"/>
        <w:rPr>
          <w:rFonts w:ascii="Calibri" w:hAnsi="Calibri"/>
          <w:sz w:val="22"/>
          <w:szCs w:val="22"/>
        </w:rPr>
      </w:pPr>
      <w:r w:rsidRPr="00BB2884">
        <w:rPr>
          <w:rFonts w:ascii="Calibri" w:hAnsi="Calibri"/>
          <w:sz w:val="22"/>
          <w:szCs w:val="22"/>
        </w:rPr>
        <w:t>Please remember to tell us about everything you eat and drink so we can monitor your intake of fluids and diet.</w:t>
      </w:r>
    </w:p>
    <w:p w:rsidR="00046E34" w:rsidRPr="00BB2884" w:rsidRDefault="00046E34" w:rsidP="000B2C6C">
      <w:pPr>
        <w:pStyle w:val="BodyTextIndent"/>
        <w:ind w:left="360"/>
        <w:rPr>
          <w:rFonts w:ascii="Calibri" w:hAnsi="Calibri"/>
          <w:sz w:val="22"/>
          <w:szCs w:val="22"/>
        </w:rPr>
      </w:pPr>
    </w:p>
    <w:p w:rsidR="00046E34" w:rsidRPr="00BB2884" w:rsidRDefault="00046E34" w:rsidP="000B2C6C">
      <w:pPr>
        <w:pStyle w:val="BodyTextIndent"/>
        <w:ind w:left="360"/>
        <w:rPr>
          <w:rFonts w:ascii="Calibri" w:hAnsi="Calibri"/>
          <w:sz w:val="22"/>
          <w:szCs w:val="22"/>
        </w:rPr>
      </w:pPr>
      <w:r w:rsidRPr="00BB2884">
        <w:rPr>
          <w:rFonts w:ascii="Calibri" w:hAnsi="Calibri"/>
          <w:sz w:val="22"/>
          <w:szCs w:val="22"/>
        </w:rPr>
        <w:t xml:space="preserve">Decisions regarding patient care are at the discretion of the consultant. Patients who are no longer able to follow the structure of the programme will revert to a traditional plan of care. </w:t>
      </w:r>
    </w:p>
    <w:p w:rsidR="00046E34" w:rsidRPr="00BB2884" w:rsidRDefault="00046E34" w:rsidP="000B2C6C">
      <w:pPr>
        <w:pStyle w:val="BodyTextIndent"/>
        <w:ind w:left="360"/>
        <w:rPr>
          <w:rFonts w:ascii="Calibri" w:hAnsi="Calibri"/>
          <w:sz w:val="22"/>
          <w:szCs w:val="22"/>
        </w:rPr>
      </w:pPr>
    </w:p>
    <w:p w:rsidR="00046E34" w:rsidRPr="00BB2884" w:rsidRDefault="00046E34" w:rsidP="000B2C6C">
      <w:pPr>
        <w:pStyle w:val="BodyTextIndent"/>
        <w:ind w:left="360"/>
        <w:rPr>
          <w:rFonts w:ascii="Calibri" w:hAnsi="Calibri"/>
          <w:sz w:val="22"/>
          <w:szCs w:val="22"/>
        </w:rPr>
      </w:pPr>
      <w:r w:rsidRPr="00BB2884">
        <w:rPr>
          <w:rFonts w:ascii="Calibri" w:hAnsi="Calibri"/>
          <w:sz w:val="22"/>
          <w:szCs w:val="22"/>
        </w:rPr>
        <w:t>You will be seen regularly on the ward by the Gynae-oncology clinical nurse specialist who will support you on your journey.</w:t>
      </w:r>
    </w:p>
    <w:p w:rsidR="00046E34" w:rsidRPr="00BB2884" w:rsidRDefault="00046E34" w:rsidP="000B2C6C">
      <w:pPr>
        <w:pStyle w:val="BodyTextIndent"/>
        <w:ind w:left="360"/>
        <w:rPr>
          <w:rFonts w:ascii="Calibri" w:hAnsi="Calibri"/>
          <w:sz w:val="22"/>
          <w:szCs w:val="22"/>
        </w:rPr>
      </w:pPr>
    </w:p>
    <w:p w:rsidR="00046E34" w:rsidRPr="00BB2884" w:rsidRDefault="00046E34" w:rsidP="00A459E0"/>
    <w:p w:rsidR="00046E34" w:rsidRPr="00BB2884" w:rsidRDefault="00046E34" w:rsidP="00A459E0">
      <w:pPr>
        <w:rPr>
          <w:b/>
          <w:i/>
        </w:rPr>
      </w:pPr>
      <w:r w:rsidRPr="00BB2884">
        <w:rPr>
          <w:b/>
          <w:i/>
        </w:rPr>
        <w:t>Day 1 and Onwards</w:t>
      </w:r>
    </w:p>
    <w:p w:rsidR="00046E34" w:rsidRPr="00BB2884" w:rsidRDefault="00046E34" w:rsidP="00A459E0">
      <w:pPr>
        <w:rPr>
          <w:b/>
          <w:i/>
        </w:rPr>
      </w:pPr>
    </w:p>
    <w:p w:rsidR="00046E34" w:rsidRPr="00BB2884" w:rsidRDefault="00046E34" w:rsidP="00A459E0">
      <w:r w:rsidRPr="00BB2884">
        <w:t>On the first morning after your operation, the nurse will wash you and sit you out in a chair for about 6-8 hours. You will be encouraged to take deep breaths and move your legs to avoid complications, such as chest infections, and deep vein thrombosis.</w:t>
      </w:r>
    </w:p>
    <w:p w:rsidR="00046E34" w:rsidRPr="00BB2884" w:rsidRDefault="00046E34" w:rsidP="00A459E0">
      <w:r w:rsidRPr="00BB2884">
        <w:t xml:space="preserve">Your physiotherapist will come and show you how to do breathing and muscle exercises, </w:t>
      </w:r>
      <w:r>
        <w:t>y</w:t>
      </w:r>
      <w:r w:rsidRPr="00BB2884">
        <w:t>ou will be encouraged to walk at least 60metres 4 times a day.</w:t>
      </w:r>
    </w:p>
    <w:p w:rsidR="00046E34" w:rsidRPr="00BB2884" w:rsidRDefault="00046E34" w:rsidP="00A459E0">
      <w:r w:rsidRPr="00BB2884">
        <w:t>By the second day your nurse will help you into the shower</w:t>
      </w:r>
      <w:r>
        <w:t>,</w:t>
      </w:r>
      <w:r w:rsidRPr="00BB2884">
        <w:t xml:space="preserve"> each day after you will shower  yourself.   </w:t>
      </w:r>
    </w:p>
    <w:p w:rsidR="00046E34" w:rsidRPr="00BB2884" w:rsidRDefault="00046E34" w:rsidP="00A459E0">
      <w:r w:rsidRPr="00BB2884">
        <w:t>Your nurse will cha</w:t>
      </w:r>
      <w:r>
        <w:t>nge your wound dressing and check the wound daily</w:t>
      </w:r>
      <w:r w:rsidRPr="00BB2884">
        <w:t xml:space="preserve">.  You will be in hospital for </w:t>
      </w:r>
      <w:r>
        <w:t>3-5</w:t>
      </w:r>
      <w:r w:rsidRPr="00BB2884">
        <w:t xml:space="preserve"> days. </w:t>
      </w:r>
      <w:r>
        <w:t>Y</w:t>
      </w:r>
      <w:r w:rsidRPr="00BB2884">
        <w:t>our clips</w:t>
      </w:r>
      <w:r>
        <w:t>/stitches</w:t>
      </w:r>
      <w:r w:rsidRPr="00BB2884">
        <w:t xml:space="preserve"> will be removed on day 10 by the district nurse.</w:t>
      </w:r>
    </w:p>
    <w:p w:rsidR="00046E34" w:rsidRPr="00BB2884" w:rsidRDefault="00046E34" w:rsidP="00A459E0">
      <w:r w:rsidRPr="00BB2884">
        <w:t>Due to the internal healing process, you will have a small amount of vaginal loss for up to six weeks. This will change in colour from bright red, to pink and eventually yellow. We advise washing between your legs and changing sanitary pads 2-3 times a day. There should be no unpleasant smell or clots. Please inform the nurse in hospital or GP following discharge if either of these occurs.</w:t>
      </w:r>
    </w:p>
    <w:p w:rsidR="00046E34" w:rsidRPr="00BB2884" w:rsidRDefault="00046E34" w:rsidP="00A459E0">
      <w:pPr>
        <w:rPr>
          <w:b/>
        </w:rPr>
      </w:pPr>
      <w:r w:rsidRPr="00BB2884">
        <w:rPr>
          <w:b/>
        </w:rPr>
        <w:t>Use sanitary pads and not tampons for vaginal loss.</w:t>
      </w:r>
    </w:p>
    <w:p w:rsidR="00046E34" w:rsidRPr="00BB2884" w:rsidRDefault="00046E34" w:rsidP="00A459E0">
      <w:r w:rsidRPr="00BB2884">
        <w:t>Wind can be very painful after abdominal surgery. You may also have pains in your shoulders which is called “referred” pain and is caused by a build-up of abdominal wind. A wind relieving cocktail and walking around can help to relieve the condition.</w:t>
      </w:r>
    </w:p>
    <w:p w:rsidR="00046E34" w:rsidRPr="00BB2884" w:rsidRDefault="00046E34" w:rsidP="00A459E0">
      <w:r w:rsidRPr="00BB2884">
        <w:t>It is quite normal not to have your bowels open for the first 3 days after your operation however; your nurse can give you a small</w:t>
      </w:r>
      <w:r>
        <w:t xml:space="preserve"> suppository</w:t>
      </w:r>
      <w:r w:rsidRPr="00BB2884">
        <w:t xml:space="preserve"> if it becomes a problem.</w:t>
      </w:r>
    </w:p>
    <w:p w:rsidR="00046E34" w:rsidRDefault="00046E34" w:rsidP="00A459E0">
      <w:pPr>
        <w:rPr>
          <w:b/>
          <w:i/>
        </w:rPr>
      </w:pPr>
    </w:p>
    <w:p w:rsidR="00046E34" w:rsidRPr="00BB2884" w:rsidRDefault="00046E34" w:rsidP="00A459E0">
      <w:pPr>
        <w:rPr>
          <w:b/>
          <w:i/>
        </w:rPr>
      </w:pPr>
      <w:r w:rsidRPr="00BB2884">
        <w:rPr>
          <w:b/>
          <w:i/>
        </w:rPr>
        <w:t>What happens when I go home?</w:t>
      </w:r>
    </w:p>
    <w:p w:rsidR="00046E34" w:rsidRPr="00BB2884" w:rsidRDefault="00046E34" w:rsidP="00A459E0">
      <w:r w:rsidRPr="00BB2884">
        <w:t>For the first two weeks you will need to rest, relax and continue to do the exercises you were shown in hospital by your physiotherapist.</w:t>
      </w:r>
    </w:p>
    <w:p w:rsidR="00046E34" w:rsidRPr="00BB2884" w:rsidRDefault="00046E34" w:rsidP="00A459E0"/>
    <w:p w:rsidR="00046E34" w:rsidRPr="00BB2884" w:rsidRDefault="00046E34" w:rsidP="004B0DD9">
      <w:r w:rsidRPr="00BB2884">
        <w:t>We advise you to wear your elasticated stockings night and day until you a</w:t>
      </w:r>
      <w:r>
        <w:t>re back to your normal mobility, approximately 4-6weeks.</w:t>
      </w:r>
      <w:r w:rsidRPr="00BB2884">
        <w:t xml:space="preserve"> You are advised to walk around at frequent intervals and avoid standing still for more than a few minutes at a time.</w:t>
      </w:r>
    </w:p>
    <w:p w:rsidR="00046E34" w:rsidRPr="00BB2884" w:rsidRDefault="00046E34" w:rsidP="004B0DD9"/>
    <w:p w:rsidR="00046E34" w:rsidRPr="00BB2884" w:rsidRDefault="00046E34" w:rsidP="004B0DD9">
      <w:pPr>
        <w:rPr>
          <w:b/>
        </w:rPr>
      </w:pPr>
      <w:r w:rsidRPr="00BB2884">
        <w:rPr>
          <w:b/>
        </w:rPr>
        <w:t>Walking</w:t>
      </w:r>
    </w:p>
    <w:p w:rsidR="00046E34" w:rsidRPr="00BB2884" w:rsidRDefault="00046E34" w:rsidP="004B0DD9">
      <w:r w:rsidRPr="00BB2884">
        <w:t>You wi</w:t>
      </w:r>
      <w:r>
        <w:t>ll tire easily which is normal; however, we would suggest you increase your walking activity daily as your body dictates</w:t>
      </w:r>
      <w:r w:rsidRPr="00BB2884">
        <w:t xml:space="preserve">. Your body will dictate your distance and speed. </w:t>
      </w:r>
      <w:r>
        <w:t>Gentle exercise is an important part of your recovery. After 2 weeks you should be able to take at least 2 x 20minutes walk a day.</w:t>
      </w:r>
      <w:r w:rsidRPr="00BB2884">
        <w:t xml:space="preserve"> It is quite safe to go up and down stairs.</w:t>
      </w:r>
    </w:p>
    <w:p w:rsidR="00046E34" w:rsidRPr="00BB2884" w:rsidRDefault="00046E34" w:rsidP="004B0DD9">
      <w:pPr>
        <w:rPr>
          <w:b/>
        </w:rPr>
      </w:pPr>
      <w:r w:rsidRPr="00BB2884">
        <w:rPr>
          <w:b/>
        </w:rPr>
        <w:t>Swimming</w:t>
      </w:r>
    </w:p>
    <w:p w:rsidR="00046E34" w:rsidRPr="00BB2884" w:rsidRDefault="00046E34" w:rsidP="004B0DD9">
      <w:r w:rsidRPr="00BB2884">
        <w:t>You can return to swimming if desired after 6 weeks and other sports after 12 weeks.</w:t>
      </w:r>
    </w:p>
    <w:p w:rsidR="00046E34" w:rsidRPr="00BB2884" w:rsidRDefault="00046E34" w:rsidP="004B0DD9">
      <w:pPr>
        <w:rPr>
          <w:b/>
        </w:rPr>
      </w:pPr>
      <w:r w:rsidRPr="00BB2884">
        <w:rPr>
          <w:b/>
        </w:rPr>
        <w:t>Driving</w:t>
      </w:r>
    </w:p>
    <w:p w:rsidR="00046E34" w:rsidRPr="00BB2884" w:rsidRDefault="00046E34" w:rsidP="004B0DD9">
      <w:r w:rsidRPr="00BB2884">
        <w:t>4-6 weeks, depending on your insurance company and rate of recovery. You will need to be able to concentrate fully and be able to do an emergency stop.</w:t>
      </w:r>
    </w:p>
    <w:p w:rsidR="00046E34" w:rsidRPr="00BB2884" w:rsidRDefault="00046E34" w:rsidP="004B0DD9">
      <w:pPr>
        <w:rPr>
          <w:b/>
        </w:rPr>
      </w:pPr>
      <w:r w:rsidRPr="00BB2884">
        <w:rPr>
          <w:b/>
        </w:rPr>
        <w:t>Gardening</w:t>
      </w:r>
    </w:p>
    <w:p w:rsidR="00046E34" w:rsidRPr="00BB2884" w:rsidRDefault="00046E34" w:rsidP="004B0DD9">
      <w:r>
        <w:t xml:space="preserve">6 </w:t>
      </w:r>
      <w:r w:rsidRPr="00BB2884">
        <w:t>weeks. You may try light weeding and planting but avoid lawn mowing for about</w:t>
      </w:r>
      <w:r>
        <w:t xml:space="preserve"> 10-12</w:t>
      </w:r>
      <w:r w:rsidRPr="00BB2884">
        <w:t xml:space="preserve"> weeks.</w:t>
      </w:r>
    </w:p>
    <w:p w:rsidR="00046E34" w:rsidRDefault="00046E34" w:rsidP="004B0DD9">
      <w:pPr>
        <w:rPr>
          <w:b/>
          <w:i/>
        </w:rPr>
      </w:pPr>
    </w:p>
    <w:p w:rsidR="00046E34" w:rsidRDefault="00046E34" w:rsidP="004B0DD9">
      <w:pPr>
        <w:rPr>
          <w:b/>
          <w:i/>
        </w:rPr>
      </w:pPr>
    </w:p>
    <w:p w:rsidR="00046E34" w:rsidRPr="00BB2884" w:rsidRDefault="00046E34" w:rsidP="004B0DD9">
      <w:pPr>
        <w:rPr>
          <w:b/>
          <w:i/>
        </w:rPr>
      </w:pPr>
      <w:r w:rsidRPr="00BB2884">
        <w:rPr>
          <w:b/>
          <w:i/>
        </w:rPr>
        <w:t>Cooking</w:t>
      </w:r>
    </w:p>
    <w:p w:rsidR="00046E34" w:rsidRPr="00BB2884" w:rsidRDefault="00046E34" w:rsidP="004B0DD9">
      <w:r w:rsidRPr="00BB2884">
        <w:t>Avoid lifting heavy saucepans, use a draining spoon instead of draining the whole saucepan. Be careful when taking things out of the oven</w:t>
      </w:r>
    </w:p>
    <w:p w:rsidR="00046E34" w:rsidRPr="00BB2884" w:rsidRDefault="00046E34" w:rsidP="004B0DD9">
      <w:pPr>
        <w:rPr>
          <w:b/>
          <w:i/>
        </w:rPr>
      </w:pPr>
      <w:r w:rsidRPr="00BB2884">
        <w:rPr>
          <w:b/>
          <w:i/>
        </w:rPr>
        <w:t>Dusting</w:t>
      </w:r>
    </w:p>
    <w:p w:rsidR="00046E34" w:rsidRPr="00BB2884" w:rsidRDefault="00046E34" w:rsidP="004B0DD9">
      <w:r w:rsidRPr="00BB2884">
        <w:t>1 week after surgery.</w:t>
      </w:r>
    </w:p>
    <w:p w:rsidR="00046E34" w:rsidRPr="00BB2884" w:rsidRDefault="00046E34" w:rsidP="004B0DD9">
      <w:pPr>
        <w:rPr>
          <w:b/>
          <w:i/>
        </w:rPr>
      </w:pPr>
      <w:r w:rsidRPr="00BB2884">
        <w:rPr>
          <w:b/>
          <w:i/>
        </w:rPr>
        <w:t>Vacuum cleaning</w:t>
      </w:r>
    </w:p>
    <w:p w:rsidR="00046E34" w:rsidRPr="00BB2884" w:rsidRDefault="00046E34" w:rsidP="004B0DD9">
      <w:r w:rsidRPr="00BB2884">
        <w:t>Avoid for six weeks.</w:t>
      </w:r>
    </w:p>
    <w:p w:rsidR="00046E34" w:rsidRPr="00BB2884" w:rsidRDefault="00046E34" w:rsidP="004B0DD9">
      <w:pPr>
        <w:rPr>
          <w:b/>
          <w:i/>
        </w:rPr>
      </w:pPr>
      <w:r w:rsidRPr="00BB2884">
        <w:rPr>
          <w:b/>
          <w:i/>
        </w:rPr>
        <w:t>Ironing</w:t>
      </w:r>
    </w:p>
    <w:p w:rsidR="00046E34" w:rsidRDefault="00046E34" w:rsidP="004B0DD9">
      <w:pPr>
        <w:rPr>
          <w:b/>
          <w:i/>
        </w:rPr>
      </w:pPr>
      <w:r w:rsidRPr="00BB2884">
        <w:t>Avoid for 3-4 weeks. Sit down if you can. Ask someone else to put the ironing board up and carry ironing basket if possible.</w:t>
      </w:r>
    </w:p>
    <w:p w:rsidR="00046E34" w:rsidRPr="00BB2884" w:rsidRDefault="00046E34" w:rsidP="004B0DD9">
      <w:pPr>
        <w:rPr>
          <w:b/>
          <w:i/>
        </w:rPr>
      </w:pPr>
      <w:r w:rsidRPr="00BB2884">
        <w:rPr>
          <w:b/>
          <w:i/>
        </w:rPr>
        <w:t xml:space="preserve">Washing </w:t>
      </w:r>
    </w:p>
    <w:p w:rsidR="00046E34" w:rsidRPr="00BB2884" w:rsidRDefault="00046E34" w:rsidP="004B0DD9">
      <w:r w:rsidRPr="00BB2884">
        <w:t>Avoid 3-4 weeks. Do not carry heavy loads. If necessary, carry several small loads.</w:t>
      </w:r>
    </w:p>
    <w:p w:rsidR="00046E34" w:rsidRPr="00BB2884" w:rsidRDefault="00046E34" w:rsidP="004B0DD9">
      <w:pPr>
        <w:rPr>
          <w:b/>
          <w:i/>
        </w:rPr>
      </w:pPr>
      <w:r w:rsidRPr="00BB2884">
        <w:rPr>
          <w:b/>
          <w:i/>
        </w:rPr>
        <w:t>Sexual activities</w:t>
      </w:r>
    </w:p>
    <w:p w:rsidR="00046E34" w:rsidRPr="00BB2884" w:rsidRDefault="00046E34" w:rsidP="004B0DD9">
      <w:r w:rsidRPr="00BB2884">
        <w:t>You should wait for 6 weeks to ensure that you are fully healed. It is worth remembering stimulation alone can cause stretching of the vaginal tissue.</w:t>
      </w:r>
    </w:p>
    <w:p w:rsidR="00046E34" w:rsidRPr="00BB2884" w:rsidRDefault="00046E34" w:rsidP="004B0DD9">
      <w:r w:rsidRPr="00BB2884">
        <w:t xml:space="preserve">Gradually, when you feel ready, increase what you do over 4 weeks to get back to normal. </w:t>
      </w:r>
      <w:r w:rsidRPr="00FC54B4">
        <w:rPr>
          <w:b/>
        </w:rPr>
        <w:t>Do not do</w:t>
      </w:r>
      <w:r w:rsidRPr="00BB2884">
        <w:t xml:space="preserve"> </w:t>
      </w:r>
      <w:r w:rsidRPr="00FC54B4">
        <w:rPr>
          <w:b/>
        </w:rPr>
        <w:t>any heavy lifting.</w:t>
      </w:r>
    </w:p>
    <w:p w:rsidR="00046E34" w:rsidRPr="00BB2884" w:rsidRDefault="00046E34" w:rsidP="004B0DD9">
      <w:pPr>
        <w:rPr>
          <w:b/>
          <w:i/>
        </w:rPr>
      </w:pPr>
      <w:r w:rsidRPr="00BB2884">
        <w:rPr>
          <w:b/>
          <w:i/>
        </w:rPr>
        <w:t>Bathing or showers</w:t>
      </w:r>
    </w:p>
    <w:p w:rsidR="00046E34" w:rsidRPr="00BB2884" w:rsidRDefault="00046E34" w:rsidP="004B0DD9">
      <w:r w:rsidRPr="00BB2884">
        <w:t>Shower or bath every day and do not add any salt, bubble bath, shower creams, antiseptic or use vaginal deodorants.</w:t>
      </w:r>
    </w:p>
    <w:p w:rsidR="00046E34" w:rsidRPr="00BB2884" w:rsidRDefault="00046E34" w:rsidP="004B0DD9">
      <w:pPr>
        <w:rPr>
          <w:b/>
          <w:i/>
        </w:rPr>
      </w:pPr>
      <w:r w:rsidRPr="00BB2884">
        <w:rPr>
          <w:b/>
          <w:i/>
        </w:rPr>
        <w:t>Healthy eating</w:t>
      </w:r>
    </w:p>
    <w:p w:rsidR="00046E34" w:rsidRPr="00BB2884" w:rsidRDefault="00046E34" w:rsidP="004B0DD9">
      <w:r w:rsidRPr="00BB2884">
        <w:t>A well-balanced high fibre</w:t>
      </w:r>
      <w:r>
        <w:t xml:space="preserve"> and high protein</w:t>
      </w:r>
      <w:r w:rsidRPr="00BB2884">
        <w:t xml:space="preserve"> diet is advisable. Try to eat plenty of fruit, vegetables, salads and wholemeal bread.</w:t>
      </w:r>
    </w:p>
    <w:p w:rsidR="00046E34" w:rsidRPr="00BB2884" w:rsidRDefault="00046E34" w:rsidP="004B0DD9"/>
    <w:p w:rsidR="00046E34" w:rsidRPr="00BB2884" w:rsidRDefault="00046E34" w:rsidP="004B0DD9">
      <w:pPr>
        <w:rPr>
          <w:b/>
          <w:i/>
        </w:rPr>
      </w:pPr>
      <w:r w:rsidRPr="00BB2884">
        <w:rPr>
          <w:b/>
          <w:i/>
        </w:rPr>
        <w:t>Follow up Appointments</w:t>
      </w:r>
    </w:p>
    <w:p w:rsidR="00046E34" w:rsidRPr="00BB2884" w:rsidRDefault="00046E34" w:rsidP="004B0DD9">
      <w:r w:rsidRPr="00BB2884">
        <w:t>You will have an appointment to return to clinic in 3 weeks.</w:t>
      </w:r>
    </w:p>
    <w:p w:rsidR="00046E34" w:rsidRPr="00BB2884" w:rsidRDefault="00046E34" w:rsidP="004B0DD9">
      <w:pPr>
        <w:rPr>
          <w:b/>
          <w:i/>
        </w:rPr>
      </w:pPr>
      <w:r w:rsidRPr="00BB2884">
        <w:rPr>
          <w:b/>
          <w:i/>
        </w:rPr>
        <w:t>Pain Relief</w:t>
      </w:r>
    </w:p>
    <w:p w:rsidR="00046E34" w:rsidRPr="00BB2884" w:rsidRDefault="00046E34" w:rsidP="004B0DD9">
      <w:r w:rsidRPr="00BB2884">
        <w:t>We will give you pain killing tablets to take home with you, to be taken as prescribed and required.</w:t>
      </w:r>
    </w:p>
    <w:p w:rsidR="00046E34" w:rsidRDefault="00046E34" w:rsidP="004B0DD9">
      <w:pPr>
        <w:rPr>
          <w:b/>
          <w:i/>
        </w:rPr>
      </w:pPr>
    </w:p>
    <w:p w:rsidR="00046E34" w:rsidRDefault="00046E34" w:rsidP="004B0DD9">
      <w:pPr>
        <w:rPr>
          <w:b/>
          <w:i/>
        </w:rPr>
      </w:pPr>
    </w:p>
    <w:p w:rsidR="00046E34" w:rsidRPr="00BB2884" w:rsidRDefault="00046E34" w:rsidP="004B0DD9">
      <w:pPr>
        <w:rPr>
          <w:b/>
          <w:i/>
        </w:rPr>
      </w:pPr>
      <w:r w:rsidRPr="00BB2884">
        <w:rPr>
          <w:b/>
          <w:i/>
        </w:rPr>
        <w:t>When Can I Return to Work</w:t>
      </w:r>
    </w:p>
    <w:p w:rsidR="00046E34" w:rsidRPr="00BB2884" w:rsidRDefault="00046E34" w:rsidP="004B0DD9">
      <w:r w:rsidRPr="00BB2884">
        <w:t>It may be between 6-12 weeks depending on the type of work you do. Your GP can advise you. We will cover you with a sickness certificate while in hospital and your GP will cover you with a sickness certificate after discharge from hospital.</w:t>
      </w:r>
    </w:p>
    <w:p w:rsidR="00046E34" w:rsidRPr="00BB2884" w:rsidRDefault="00046E34" w:rsidP="004B0DD9">
      <w:pPr>
        <w:rPr>
          <w:b/>
          <w:i/>
        </w:rPr>
      </w:pPr>
      <w:r w:rsidRPr="00BB2884">
        <w:rPr>
          <w:b/>
          <w:i/>
        </w:rPr>
        <w:t>Confidentiality</w:t>
      </w:r>
    </w:p>
    <w:p w:rsidR="00046E34" w:rsidRPr="00BB2884" w:rsidRDefault="00046E34" w:rsidP="004B0DD9">
      <w:r w:rsidRPr="00BB2884">
        <w:t>We request that only one member of the family contact the ward for information, and then communicate this information to the rest of the family. This will increase the time staff can spend with the patients. Due to confidentiality only limited information can be given over the phone.</w:t>
      </w:r>
    </w:p>
    <w:p w:rsidR="00046E34" w:rsidRPr="00BB2884" w:rsidRDefault="00046E34" w:rsidP="004B0DD9"/>
    <w:p w:rsidR="00046E34" w:rsidRPr="00BB2884" w:rsidRDefault="00046E34" w:rsidP="004B0DD9">
      <w:pPr>
        <w:rPr>
          <w:b/>
          <w:i/>
        </w:rPr>
      </w:pPr>
      <w:r w:rsidRPr="00BB2884">
        <w:rPr>
          <w:b/>
          <w:i/>
        </w:rPr>
        <w:t>Glossary</w:t>
      </w:r>
    </w:p>
    <w:p w:rsidR="00046E34" w:rsidRPr="00BB2884" w:rsidRDefault="00046E34" w:rsidP="004B0DD9">
      <w:r w:rsidRPr="00BB2884">
        <w:t>Anticoagulant – A liquid which prevents or retards clotting of blood.</w:t>
      </w:r>
    </w:p>
    <w:p w:rsidR="00046E34" w:rsidRPr="00BB2884" w:rsidRDefault="00046E34" w:rsidP="004B0DD9">
      <w:r w:rsidRPr="00BB2884">
        <w:t>Cannula – A hollow tube for the introduction or withdrawal of fluid from the body.</w:t>
      </w:r>
    </w:p>
    <w:p w:rsidR="00046E34" w:rsidRPr="00BB2884" w:rsidRDefault="00046E34" w:rsidP="004B0DD9">
      <w:r w:rsidRPr="00BB2884">
        <w:t>Catheter – A plastic tube put into the bladder to drain urine from inside the bladder to the outside into a bag.</w:t>
      </w:r>
    </w:p>
    <w:p w:rsidR="00046E34" w:rsidRPr="00BB2884" w:rsidRDefault="00046E34" w:rsidP="004B0DD9">
      <w:r w:rsidRPr="00BB2884">
        <w:t>Cervix – Is the lower part of the uterus (womb) and is often called the neck of the womb.</w:t>
      </w:r>
    </w:p>
    <w:p w:rsidR="00046E34" w:rsidRPr="00BB2884" w:rsidRDefault="00046E34" w:rsidP="004B0DD9">
      <w:r w:rsidRPr="00BB2884">
        <w:t>Chest X</w:t>
      </w:r>
      <w:r>
        <w:t>-ray</w:t>
      </w:r>
      <w:r w:rsidRPr="00BB2884">
        <w:t xml:space="preserve"> – A photograph of the inside of the chest.</w:t>
      </w:r>
    </w:p>
    <w:p w:rsidR="00046E34" w:rsidRPr="00BB2884" w:rsidRDefault="00046E34" w:rsidP="004B0DD9">
      <w:r w:rsidRPr="00BB2884">
        <w:t>ECG – Electro cardiogram – a tracing of your heart rhythm.</w:t>
      </w:r>
    </w:p>
    <w:p w:rsidR="00046E34" w:rsidRPr="00BB2884" w:rsidRDefault="00046E34" w:rsidP="004B0DD9">
      <w:r w:rsidRPr="00BB2884">
        <w:t>Enema – Introduction of a liquid into the bowel via the rectum to be held in or returned.</w:t>
      </w:r>
    </w:p>
    <w:p w:rsidR="00046E34" w:rsidRPr="00BB2884" w:rsidRDefault="00046E34" w:rsidP="004B0DD9">
      <w:r w:rsidRPr="00BB2884">
        <w:t>Epidural – A fine tube inserted into the lower back to administer pain relief.</w:t>
      </w:r>
    </w:p>
    <w:p w:rsidR="00046E34" w:rsidRPr="00BB2884" w:rsidRDefault="00046E34" w:rsidP="004B0DD9">
      <w:r w:rsidRPr="00BB2884">
        <w:t>Fallopian Tubes – Two tubes opening out to the upper part of the uterus. Their function is to carry eggs into the uterus.</w:t>
      </w:r>
    </w:p>
    <w:p w:rsidR="00046E34" w:rsidRPr="00BB2884" w:rsidRDefault="00046E34" w:rsidP="004B0DD9">
      <w:r w:rsidRPr="00BB2884">
        <w:t>Lymph Glands – Sometimes called nodes are swellings that occur near to the main arteries. They act as filters for the lymph and also have a role in the body`s immune system.</w:t>
      </w:r>
    </w:p>
    <w:p w:rsidR="00046E34" w:rsidRPr="00BB2884" w:rsidRDefault="00046E34" w:rsidP="004B0DD9">
      <w:r w:rsidRPr="00BB2884">
        <w:t>Ovaries – These are two small, oval shaped organs which produce hormones.</w:t>
      </w:r>
    </w:p>
    <w:p w:rsidR="00046E34" w:rsidRPr="00BB2884" w:rsidRDefault="00046E34" w:rsidP="004B0DD9">
      <w:r w:rsidRPr="00BB2884">
        <w:t>Thrombosis – A formation of a blood clot.</w:t>
      </w:r>
    </w:p>
    <w:p w:rsidR="00046E34" w:rsidRPr="00BB2884" w:rsidRDefault="00046E34" w:rsidP="004B0DD9">
      <w:r w:rsidRPr="00BB2884">
        <w:t>Uterus – Often called the womb, it is a pear shaped organ which is placed at the top of the vagina.</w:t>
      </w:r>
    </w:p>
    <w:p w:rsidR="00046E34" w:rsidRPr="00BB2884" w:rsidRDefault="00046E34" w:rsidP="004B0DD9">
      <w:r w:rsidRPr="00BB2884">
        <w:t>Vagina – A muscular passage that extends between the cervix and the vulva.</w:t>
      </w:r>
    </w:p>
    <w:p w:rsidR="00046E34" w:rsidRPr="00BB2884" w:rsidRDefault="00046E34" w:rsidP="004B0DD9">
      <w:r w:rsidRPr="00BB2884">
        <w:t>Omentum – A fatty apron covering the organs in your tummy.</w:t>
      </w:r>
    </w:p>
    <w:p w:rsidR="00046E34" w:rsidRPr="00BB2884" w:rsidRDefault="00046E34" w:rsidP="004B0DD9">
      <w:r w:rsidRPr="00BB2884">
        <w:t>Stoma – A cut end of the bowel is brought to the surface of the tummy. Waste matter will drain from this into a bag.</w:t>
      </w:r>
    </w:p>
    <w:p w:rsidR="00046E34" w:rsidRPr="00BB2884" w:rsidRDefault="00046E34" w:rsidP="004B0DD9"/>
    <w:p w:rsidR="00046E34" w:rsidRPr="00BB2884" w:rsidRDefault="00046E34" w:rsidP="004B0DD9"/>
    <w:p w:rsidR="00046E34" w:rsidRPr="00BB2884" w:rsidRDefault="00046E34" w:rsidP="004B0DD9"/>
    <w:p w:rsidR="00046E34" w:rsidRPr="00BB2884" w:rsidRDefault="00046E34" w:rsidP="000B2C6C">
      <w:pPr>
        <w:pStyle w:val="Heading2"/>
        <w:jc w:val="center"/>
        <w:rPr>
          <w:rFonts w:ascii="Calibri" w:hAnsi="Calibri"/>
          <w:sz w:val="22"/>
          <w:szCs w:val="22"/>
        </w:rPr>
      </w:pPr>
      <w:r w:rsidRPr="00BB2884">
        <w:rPr>
          <w:rFonts w:ascii="Calibri" w:hAnsi="Calibri"/>
          <w:sz w:val="22"/>
          <w:szCs w:val="22"/>
        </w:rPr>
        <w:t>Useful contact name and addresses</w:t>
      </w:r>
    </w:p>
    <w:p w:rsidR="00046E34" w:rsidRPr="00BB2884" w:rsidRDefault="00046E34" w:rsidP="000B2C6C"/>
    <w:p w:rsidR="00046E34" w:rsidRPr="00BB2884" w:rsidRDefault="00046E34" w:rsidP="000B2C6C">
      <w:pPr>
        <w:jc w:val="both"/>
        <w:rPr>
          <w:b/>
        </w:rPr>
      </w:pPr>
      <w:r w:rsidRPr="00BB2884">
        <w:t xml:space="preserve">Llandough hospital: Delyth ward: </w:t>
      </w:r>
      <w:r w:rsidRPr="00BB2884">
        <w:rPr>
          <w:b/>
        </w:rPr>
        <w:t>02920716035/02920716037</w:t>
      </w:r>
    </w:p>
    <w:p w:rsidR="00046E34" w:rsidRPr="00BB2884" w:rsidRDefault="00046E34" w:rsidP="000B2C6C">
      <w:pPr>
        <w:jc w:val="both"/>
      </w:pPr>
    </w:p>
    <w:p w:rsidR="00046E34" w:rsidRPr="00BB2884" w:rsidRDefault="00046E34" w:rsidP="000B2C6C">
      <w:pPr>
        <w:jc w:val="both"/>
      </w:pPr>
      <w:r w:rsidRPr="00BB2884">
        <w:t>Enhanced recovery</w:t>
      </w:r>
      <w:r>
        <w:t xml:space="preserve"> nurses: Non Phillips</w:t>
      </w:r>
      <w:r w:rsidRPr="00BB2884">
        <w:t>/ Sara Elias/ Lyn</w:t>
      </w:r>
      <w:r>
        <w:t>ne</w:t>
      </w:r>
      <w:r w:rsidRPr="00BB2884">
        <w:t xml:space="preserve"> Bray: </w:t>
      </w:r>
      <w:r>
        <w:t xml:space="preserve"> 029 20716662(answerphone)</w:t>
      </w:r>
    </w:p>
    <w:p w:rsidR="00046E34" w:rsidRPr="00BB2884" w:rsidRDefault="00046E34" w:rsidP="000B2C6C">
      <w:pPr>
        <w:jc w:val="both"/>
      </w:pPr>
    </w:p>
    <w:p w:rsidR="00046E34" w:rsidRPr="00BB2884" w:rsidRDefault="00046E34" w:rsidP="000B2C6C">
      <w:pPr>
        <w:jc w:val="both"/>
      </w:pPr>
      <w:r w:rsidRPr="00BB2884">
        <w:t>Pre-assessment: As above</w:t>
      </w:r>
    </w:p>
    <w:p w:rsidR="00046E34" w:rsidRPr="00BB2884" w:rsidRDefault="00046E34" w:rsidP="000B2C6C">
      <w:pPr>
        <w:jc w:val="both"/>
      </w:pPr>
    </w:p>
    <w:p w:rsidR="00046E34" w:rsidRPr="00BB2884" w:rsidRDefault="00046E34" w:rsidP="000B2C6C">
      <w:pPr>
        <w:jc w:val="both"/>
      </w:pPr>
      <w:r w:rsidRPr="00BB2884">
        <w:t>Ward sister: Anna Moss 02920 716035/6037</w:t>
      </w:r>
    </w:p>
    <w:p w:rsidR="00046E34" w:rsidRPr="00BB2884" w:rsidRDefault="00046E34" w:rsidP="000B2C6C">
      <w:pPr>
        <w:jc w:val="both"/>
      </w:pPr>
    </w:p>
    <w:p w:rsidR="00046E34" w:rsidRPr="00BB2884" w:rsidRDefault="00046E34" w:rsidP="000B2C6C">
      <w:pPr>
        <w:jc w:val="both"/>
      </w:pPr>
      <w:r w:rsidRPr="00BB2884">
        <w:t xml:space="preserve">Specialist </w:t>
      </w:r>
      <w:r>
        <w:t>nurses Llandough: Non Phillips</w:t>
      </w:r>
      <w:r w:rsidRPr="00BB2884">
        <w:t>/ Sara Elias</w:t>
      </w:r>
      <w:r>
        <w:t>/Lynne Bray</w:t>
      </w:r>
    </w:p>
    <w:p w:rsidR="00046E34" w:rsidRPr="00BB2884" w:rsidRDefault="00046E34" w:rsidP="000B2C6C">
      <w:pPr>
        <w:jc w:val="both"/>
      </w:pPr>
    </w:p>
    <w:p w:rsidR="00046E34" w:rsidRPr="00BB2884" w:rsidRDefault="00046E34" w:rsidP="000B2C6C">
      <w:pPr>
        <w:jc w:val="both"/>
      </w:pPr>
      <w:r w:rsidRPr="00BB2884">
        <w:t>Specialist nurses Velindre: Sara</w:t>
      </w:r>
      <w:r>
        <w:t>h</w:t>
      </w:r>
      <w:r w:rsidRPr="00BB2884">
        <w:t xml:space="preserve"> Burton/ Claire Churcher</w:t>
      </w:r>
    </w:p>
    <w:p w:rsidR="00046E34" w:rsidRPr="00BB2884" w:rsidRDefault="00046E34" w:rsidP="000B2C6C">
      <w:pPr>
        <w:jc w:val="both"/>
      </w:pPr>
    </w:p>
    <w:p w:rsidR="00046E34" w:rsidRPr="00BB2884" w:rsidRDefault="00046E34" w:rsidP="000B2C6C">
      <w:pPr>
        <w:jc w:val="both"/>
      </w:pPr>
      <w:r w:rsidRPr="00BB2884">
        <w:t>Secretaries for:</w:t>
      </w:r>
    </w:p>
    <w:p w:rsidR="00046E34" w:rsidRPr="00BB2884" w:rsidRDefault="00046E34" w:rsidP="000B2C6C">
      <w:pPr>
        <w:jc w:val="both"/>
      </w:pPr>
      <w:r w:rsidRPr="00BB2884">
        <w:t>Mr K Lim                                                       02920 716068</w:t>
      </w:r>
    </w:p>
    <w:p w:rsidR="00046E34" w:rsidRPr="00BB2884" w:rsidRDefault="00046E34" w:rsidP="000B2C6C">
      <w:pPr>
        <w:jc w:val="both"/>
      </w:pPr>
      <w:r w:rsidRPr="00BB2884">
        <w:t>Mr Howells                                                    02920 716096</w:t>
      </w:r>
    </w:p>
    <w:p w:rsidR="00046E34" w:rsidRPr="00BB2884" w:rsidRDefault="00046E34" w:rsidP="000B2C6C">
      <w:pPr>
        <w:jc w:val="both"/>
      </w:pPr>
      <w:r w:rsidRPr="00BB2884">
        <w:t>Miss Tristram                                                 02920 716045</w:t>
      </w:r>
    </w:p>
    <w:p w:rsidR="00046E34" w:rsidRPr="00BB2884" w:rsidRDefault="00046E34" w:rsidP="000B2C6C">
      <w:pPr>
        <w:jc w:val="both"/>
      </w:pPr>
      <w:r>
        <w:t>Mrs A Sharma</w:t>
      </w:r>
      <w:r>
        <w:tab/>
      </w:r>
      <w:r>
        <w:tab/>
      </w:r>
      <w:r>
        <w:tab/>
      </w:r>
      <w:r>
        <w:tab/>
        <w:t>02920 716045</w:t>
      </w:r>
    </w:p>
    <w:p w:rsidR="00046E34" w:rsidRPr="00BB2884" w:rsidRDefault="00046E34" w:rsidP="000B2C6C">
      <w:pPr>
        <w:jc w:val="both"/>
      </w:pPr>
    </w:p>
    <w:p w:rsidR="00046E34" w:rsidRPr="00BB2884" w:rsidRDefault="00046E34" w:rsidP="008D18DD">
      <w:pPr>
        <w:jc w:val="center"/>
      </w:pPr>
    </w:p>
    <w:p w:rsidR="00046E34" w:rsidRPr="00BB2884" w:rsidRDefault="00046E34" w:rsidP="008D18DD">
      <w:pPr>
        <w:jc w:val="center"/>
      </w:pPr>
    </w:p>
    <w:p w:rsidR="00046E34" w:rsidRPr="00BB2884" w:rsidRDefault="00046E34" w:rsidP="008D18DD">
      <w:pPr>
        <w:jc w:val="center"/>
      </w:pPr>
    </w:p>
    <w:p w:rsidR="00046E34" w:rsidRPr="00BB2884" w:rsidRDefault="00046E34" w:rsidP="008D18DD">
      <w:pPr>
        <w:jc w:val="center"/>
      </w:pPr>
    </w:p>
    <w:p w:rsidR="00046E34" w:rsidRPr="00BB2884" w:rsidRDefault="00046E34" w:rsidP="008D18DD">
      <w:pPr>
        <w:jc w:val="center"/>
      </w:pPr>
    </w:p>
    <w:p w:rsidR="00046E34" w:rsidRPr="00BB2884" w:rsidRDefault="00046E34" w:rsidP="008D18DD">
      <w:pPr>
        <w:jc w:val="center"/>
      </w:pPr>
    </w:p>
    <w:p w:rsidR="00046E34" w:rsidRPr="00BB2884" w:rsidRDefault="00046E34" w:rsidP="008D18DD">
      <w:pPr>
        <w:jc w:val="center"/>
        <w:rPr>
          <w:b/>
          <w:i/>
        </w:rPr>
      </w:pPr>
      <w:r w:rsidRPr="00BB2884">
        <w:rPr>
          <w:b/>
          <w:i/>
        </w:rPr>
        <w:t>A guide to your ward series at L</w:t>
      </w:r>
      <w:r>
        <w:rPr>
          <w:b/>
          <w:i/>
        </w:rPr>
        <w:t>l</w:t>
      </w:r>
      <w:r w:rsidRPr="00BB2884">
        <w:rPr>
          <w:b/>
          <w:i/>
        </w:rPr>
        <w:t>andough</w:t>
      </w:r>
    </w:p>
    <w:p w:rsidR="00046E34" w:rsidRPr="00BB2884" w:rsidRDefault="00046E34" w:rsidP="008D18DD">
      <w:pPr>
        <w:jc w:val="center"/>
        <w:rPr>
          <w:b/>
          <w:i/>
        </w:rPr>
      </w:pPr>
      <w:r w:rsidRPr="00BB2884">
        <w:rPr>
          <w:b/>
          <w:i/>
        </w:rPr>
        <w:t>General information</w:t>
      </w:r>
    </w:p>
    <w:p w:rsidR="00046E34" w:rsidRPr="00BB2884" w:rsidRDefault="00046E34" w:rsidP="008D18DD">
      <w:pPr>
        <w:jc w:val="center"/>
        <w:rPr>
          <w:b/>
          <w:i/>
        </w:rPr>
      </w:pPr>
    </w:p>
    <w:p w:rsidR="00046E34" w:rsidRPr="00BB2884" w:rsidRDefault="00046E34" w:rsidP="00E34D93">
      <w:pPr>
        <w:rPr>
          <w:b/>
          <w:i/>
        </w:rPr>
      </w:pPr>
      <w:r w:rsidRPr="00BB2884">
        <w:rPr>
          <w:b/>
          <w:i/>
        </w:rPr>
        <w:t>Packing your bags</w:t>
      </w:r>
    </w:p>
    <w:p w:rsidR="00046E34" w:rsidRPr="00BB2884" w:rsidRDefault="00046E34" w:rsidP="00E34D93">
      <w:r w:rsidRPr="00BB2884">
        <w:t>Nightwear or casual clothing</w:t>
      </w:r>
    </w:p>
    <w:p w:rsidR="00046E34" w:rsidRPr="00BB2884" w:rsidRDefault="00046E34" w:rsidP="00E34D93">
      <w:r w:rsidRPr="00BB2884">
        <w:t>Dressing gown / slippers</w:t>
      </w:r>
    </w:p>
    <w:p w:rsidR="00046E34" w:rsidRPr="00BB2884" w:rsidRDefault="00046E34" w:rsidP="00E34D93">
      <w:r w:rsidRPr="00BB2884">
        <w:t>Towels x 2 and face cloth</w:t>
      </w:r>
    </w:p>
    <w:p w:rsidR="00046E34" w:rsidRPr="00BB2884" w:rsidRDefault="00046E34" w:rsidP="00E34D93">
      <w:r w:rsidRPr="00BB2884">
        <w:t>Comfortable underwear</w:t>
      </w:r>
    </w:p>
    <w:p w:rsidR="00046E34" w:rsidRPr="00BB2884" w:rsidRDefault="00046E34" w:rsidP="00E34D93">
      <w:r w:rsidRPr="00BB2884">
        <w:t>Sanitary pads (although some will be provided)</w:t>
      </w:r>
    </w:p>
    <w:p w:rsidR="00046E34" w:rsidRPr="00BB2884" w:rsidRDefault="00046E34" w:rsidP="00E34D93">
      <w:r w:rsidRPr="00BB2884">
        <w:t>Shower gel / soap / shampoo / conditioner / hair brush / comb</w:t>
      </w:r>
    </w:p>
    <w:p w:rsidR="00046E34" w:rsidRPr="00BB2884" w:rsidRDefault="00046E34" w:rsidP="00E34D93">
      <w:r w:rsidRPr="00BB2884">
        <w:t>Denture cleaning materials / denture pot / toothbrush / toothpaste</w:t>
      </w:r>
    </w:p>
    <w:p w:rsidR="00046E34" w:rsidRPr="00BB2884" w:rsidRDefault="00046E34" w:rsidP="00E34D93">
      <w:r w:rsidRPr="00BB2884">
        <w:t>Deodorant</w:t>
      </w:r>
    </w:p>
    <w:p w:rsidR="00046E34" w:rsidRPr="00BB2884" w:rsidRDefault="00046E34" w:rsidP="00E34D93">
      <w:r w:rsidRPr="00BB2884">
        <w:t>Squash / own drinks</w:t>
      </w:r>
    </w:p>
    <w:p w:rsidR="00046E34" w:rsidRPr="00BB2884" w:rsidRDefault="00046E34" w:rsidP="00E34D93">
      <w:r w:rsidRPr="00BB2884">
        <w:t>Small amount of money for newspapers and snacks</w:t>
      </w:r>
    </w:p>
    <w:p w:rsidR="00046E34" w:rsidRPr="00BB2884" w:rsidRDefault="00046E34" w:rsidP="00E34D93">
      <w:r w:rsidRPr="00BB2884">
        <w:t xml:space="preserve">Your own usual medication </w:t>
      </w:r>
    </w:p>
    <w:p w:rsidR="00046E34" w:rsidRPr="00BB2884" w:rsidRDefault="00046E34" w:rsidP="00E34D93">
      <w:r w:rsidRPr="00BB2884">
        <w:t>Your own pillow if wanted</w:t>
      </w:r>
    </w:p>
    <w:p w:rsidR="00046E34" w:rsidRPr="00BB2884" w:rsidRDefault="00046E34" w:rsidP="00E34D93"/>
    <w:p w:rsidR="00046E34" w:rsidRPr="00BB2884" w:rsidRDefault="00046E34" w:rsidP="00E34D93">
      <w:pPr>
        <w:rPr>
          <w:b/>
          <w:i/>
        </w:rPr>
      </w:pPr>
      <w:r w:rsidRPr="00BB2884">
        <w:rPr>
          <w:b/>
          <w:i/>
        </w:rPr>
        <w:t>Parking</w:t>
      </w:r>
    </w:p>
    <w:p w:rsidR="00046E34" w:rsidRPr="00BB2884" w:rsidRDefault="00046E34" w:rsidP="00E34D93">
      <w:pPr>
        <w:rPr>
          <w:b/>
          <w:i/>
        </w:rPr>
      </w:pPr>
    </w:p>
    <w:p w:rsidR="00046E34" w:rsidRPr="00BB2884" w:rsidRDefault="00046E34" w:rsidP="00E34D93">
      <w:r w:rsidRPr="00BB2884">
        <w:t>Free within the hospital grounds</w:t>
      </w:r>
    </w:p>
    <w:p w:rsidR="00046E34" w:rsidRPr="00BB2884" w:rsidRDefault="00046E34" w:rsidP="00E34D93"/>
    <w:p w:rsidR="00046E34" w:rsidRPr="00BB2884" w:rsidRDefault="00046E34" w:rsidP="00E34D93"/>
    <w:p w:rsidR="00046E34" w:rsidRPr="00BB2884" w:rsidRDefault="00046E34" w:rsidP="00E34D93"/>
    <w:p w:rsidR="00046E34" w:rsidRPr="00BB2884" w:rsidRDefault="00046E34" w:rsidP="00E34D93"/>
    <w:p w:rsidR="00046E34" w:rsidRPr="00BB2884" w:rsidRDefault="00046E34" w:rsidP="00E34D93"/>
    <w:p w:rsidR="00046E34" w:rsidRDefault="00046E34" w:rsidP="00E34D93"/>
    <w:p w:rsidR="00046E34" w:rsidRDefault="00046E34" w:rsidP="00E34D93"/>
    <w:p w:rsidR="00046E34" w:rsidRDefault="00046E34" w:rsidP="00E34D93"/>
    <w:p w:rsidR="00046E34" w:rsidRDefault="00046E34" w:rsidP="00E34D93"/>
    <w:p w:rsidR="00046E34" w:rsidRDefault="00046E34" w:rsidP="00E34D93"/>
    <w:p w:rsidR="00046E34" w:rsidRDefault="00046E34" w:rsidP="00E34D93"/>
    <w:p w:rsidR="00046E34" w:rsidRDefault="00046E34" w:rsidP="00E34D93"/>
    <w:p w:rsidR="00046E34" w:rsidRDefault="00046E34" w:rsidP="00E34D93"/>
    <w:p w:rsidR="00046E34" w:rsidRDefault="00046E34" w:rsidP="00E34D93"/>
    <w:p w:rsidR="00046E34" w:rsidRDefault="00046E34" w:rsidP="00E34D93"/>
    <w:p w:rsidR="00046E34" w:rsidRDefault="00046E34" w:rsidP="00E34D93"/>
    <w:p w:rsidR="00046E34" w:rsidRPr="00BB2884" w:rsidRDefault="00046E34" w:rsidP="00E34D93"/>
    <w:p w:rsidR="00046E34" w:rsidRPr="00BB2884" w:rsidRDefault="00046E34" w:rsidP="00E34D93"/>
    <w:p w:rsidR="00046E34" w:rsidRPr="00BB2884" w:rsidRDefault="00046E34" w:rsidP="00E34D93">
      <w:pPr>
        <w:rPr>
          <w:b/>
          <w:i/>
        </w:rPr>
      </w:pPr>
      <w:r w:rsidRPr="00BB2884">
        <w:rPr>
          <w:b/>
          <w:i/>
        </w:rPr>
        <w:t>Mealtimes</w:t>
      </w:r>
    </w:p>
    <w:p w:rsidR="00046E34" w:rsidRPr="00BB2884" w:rsidRDefault="00046E34" w:rsidP="00E34D93"/>
    <w:p w:rsidR="00046E34" w:rsidRPr="00BB2884" w:rsidRDefault="00046E34" w:rsidP="00E34D93">
      <w:r w:rsidRPr="00BB2884">
        <w:t>Breakfast – between 08.00 and 09.00</w:t>
      </w:r>
    </w:p>
    <w:p w:rsidR="00046E34" w:rsidRPr="00BB2884" w:rsidRDefault="00046E34" w:rsidP="00E34D93">
      <w:r w:rsidRPr="00BB2884">
        <w:t>Lunch – between 12.00 and 1300</w:t>
      </w:r>
    </w:p>
    <w:p w:rsidR="00046E34" w:rsidRPr="00BB2884" w:rsidRDefault="00046E34" w:rsidP="00E34D93">
      <w:r w:rsidRPr="00BB2884">
        <w:t>Supper – between 17.00 and 18.00</w:t>
      </w:r>
    </w:p>
    <w:p w:rsidR="00046E34" w:rsidRPr="00BB2884" w:rsidRDefault="00046E34" w:rsidP="00E34D93"/>
    <w:p w:rsidR="00046E34" w:rsidRPr="00BB2884" w:rsidRDefault="00046E34" w:rsidP="00E34D93">
      <w:r w:rsidRPr="00BB2884">
        <w:t>There are hot and cold meals provided. You will receive a menu the evening before so that you may make your choice for the following day. You are provided with your own water jug and a glass.  Special diets are catered for as long as you inform staff on admission.</w:t>
      </w:r>
    </w:p>
    <w:p w:rsidR="00046E34" w:rsidRPr="00BB2884" w:rsidRDefault="00046E34" w:rsidP="00E34D93"/>
    <w:p w:rsidR="00046E34" w:rsidRPr="00BB2884" w:rsidRDefault="00046E34" w:rsidP="00E34D93">
      <w:pPr>
        <w:rPr>
          <w:b/>
          <w:i/>
        </w:rPr>
      </w:pPr>
      <w:r w:rsidRPr="00BB2884">
        <w:rPr>
          <w:b/>
          <w:i/>
        </w:rPr>
        <w:t>Visiting Times</w:t>
      </w:r>
    </w:p>
    <w:p w:rsidR="00046E34" w:rsidRPr="00BB2884" w:rsidRDefault="00046E34" w:rsidP="00E34D93">
      <w:pPr>
        <w:rPr>
          <w:b/>
          <w:i/>
        </w:rPr>
      </w:pPr>
    </w:p>
    <w:p w:rsidR="00046E34" w:rsidRPr="00BB2884" w:rsidRDefault="00046E34" w:rsidP="00E34D93">
      <w:r w:rsidRPr="00BB2884">
        <w:t>2pm to 4pm and 6pm to 8pm</w:t>
      </w:r>
    </w:p>
    <w:p w:rsidR="00046E34" w:rsidRDefault="00046E34" w:rsidP="00E34D93">
      <w:r w:rsidRPr="00BB2884">
        <w:t xml:space="preserve">However there </w:t>
      </w:r>
      <w:r>
        <w:t>are no crèche or</w:t>
      </w:r>
      <w:r w:rsidRPr="00BB2884">
        <w:t xml:space="preserve"> overnight facilities.</w:t>
      </w:r>
    </w:p>
    <w:p w:rsidR="00046E34" w:rsidRPr="00BB2884" w:rsidRDefault="00046E34" w:rsidP="00E34D93">
      <w:r w:rsidRPr="00BB2884">
        <w:t xml:space="preserve"> Visiting is strict due to the sensitive nature of the operations, so privacy and dignity can be maintained for all patients sharing ward facilities. We thank you for your co operation. </w:t>
      </w:r>
    </w:p>
    <w:p w:rsidR="00046E34" w:rsidRPr="00BB2884" w:rsidRDefault="00046E34" w:rsidP="00E34D93">
      <w:r w:rsidRPr="00BB2884">
        <w:t>No more than 2 visitors per patient at any one time, or at the discretion of the nurse in charge.</w:t>
      </w:r>
    </w:p>
    <w:p w:rsidR="00046E34" w:rsidRPr="00BB2884" w:rsidRDefault="00046E34" w:rsidP="00E34D93"/>
    <w:p w:rsidR="00046E34" w:rsidRPr="00BB2884" w:rsidRDefault="00046E34" w:rsidP="00E34D93">
      <w:pPr>
        <w:rPr>
          <w:b/>
          <w:i/>
        </w:rPr>
      </w:pPr>
      <w:r w:rsidRPr="00BB2884">
        <w:rPr>
          <w:b/>
          <w:i/>
        </w:rPr>
        <w:t>The Trust does not accept responsibility for valuables and we strongly advise you not to bring any with you into the hospital. Mobile phones are allowed to be used within the hospital by patients.</w:t>
      </w:r>
    </w:p>
    <w:p w:rsidR="00046E34" w:rsidRPr="00BB2884" w:rsidRDefault="00046E34" w:rsidP="00E34D93">
      <w:pPr>
        <w:rPr>
          <w:b/>
          <w:i/>
        </w:rPr>
      </w:pPr>
      <w:r w:rsidRPr="00BB2884">
        <w:rPr>
          <w:b/>
          <w:i/>
        </w:rPr>
        <w:t>Amenities Available</w:t>
      </w:r>
    </w:p>
    <w:p w:rsidR="00046E34" w:rsidRPr="00BB2884" w:rsidRDefault="00046E34" w:rsidP="007B2C0D">
      <w:r w:rsidRPr="00BB2884">
        <w:t>A mobile shop is available and usually visits the ward at approx 10.00am and again at 3.00pm. It sells sweets, drinks, papers and some personal hygiene items. You can use a mobile phone with discretion.</w:t>
      </w:r>
    </w:p>
    <w:p w:rsidR="00046E34" w:rsidRPr="00BB2884" w:rsidRDefault="00046E34" w:rsidP="008D18DD">
      <w:pPr>
        <w:jc w:val="center"/>
      </w:pPr>
    </w:p>
    <w:p w:rsidR="00046E34" w:rsidRPr="00BB2884" w:rsidRDefault="00046E34" w:rsidP="008D18DD">
      <w:pPr>
        <w:jc w:val="center"/>
        <w:rPr>
          <w:b/>
          <w:i/>
        </w:rPr>
      </w:pPr>
    </w:p>
    <w:p w:rsidR="00046E34" w:rsidRPr="00BB2884" w:rsidRDefault="00046E34" w:rsidP="004B0DD9"/>
    <w:p w:rsidR="00046E34" w:rsidRDefault="00046E34" w:rsidP="004B0DD9"/>
    <w:p w:rsidR="00046E34" w:rsidRDefault="00046E34" w:rsidP="004B0DD9"/>
    <w:p w:rsidR="00046E34" w:rsidRDefault="00046E34" w:rsidP="004B0DD9">
      <w:r>
        <w:t>Updated 2013</w:t>
      </w:r>
    </w:p>
    <w:sectPr w:rsidR="00046E34" w:rsidSect="001E2B45">
      <w:footerReference w:type="default" r:id="rId9"/>
      <w:pgSz w:w="11907" w:h="16839" w:code="9"/>
      <w:pgMar w:top="1440" w:right="1440" w:bottom="719"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E34" w:rsidRDefault="00046E34" w:rsidP="004D68D8">
      <w:pPr>
        <w:spacing w:after="0" w:line="240" w:lineRule="auto"/>
      </w:pPr>
      <w:r>
        <w:separator/>
      </w:r>
    </w:p>
  </w:endnote>
  <w:endnote w:type="continuationSeparator" w:id="1">
    <w:p w:rsidR="00046E34" w:rsidRDefault="00046E34" w:rsidP="004D68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E34" w:rsidRDefault="00046E34">
    <w:pPr>
      <w:pStyle w:val="Footer"/>
    </w:pPr>
    <w:r>
      <w:t>Non Phillips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E34" w:rsidRDefault="00046E34" w:rsidP="004D68D8">
      <w:pPr>
        <w:spacing w:after="0" w:line="240" w:lineRule="auto"/>
      </w:pPr>
      <w:r>
        <w:separator/>
      </w:r>
    </w:p>
  </w:footnote>
  <w:footnote w:type="continuationSeparator" w:id="1">
    <w:p w:rsidR="00046E34" w:rsidRDefault="00046E34" w:rsidP="004D68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5173DB"/>
    <w:multiLevelType w:val="hybridMultilevel"/>
    <w:tmpl w:val="CB16B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0140A59"/>
    <w:multiLevelType w:val="hybridMultilevel"/>
    <w:tmpl w:val="9E00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01E0858"/>
    <w:multiLevelType w:val="hybridMultilevel"/>
    <w:tmpl w:val="9D7C2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68D8"/>
    <w:rsid w:val="000248A1"/>
    <w:rsid w:val="000376CC"/>
    <w:rsid w:val="00044966"/>
    <w:rsid w:val="00046E34"/>
    <w:rsid w:val="00051366"/>
    <w:rsid w:val="00081C30"/>
    <w:rsid w:val="000B220D"/>
    <w:rsid w:val="000B2C6C"/>
    <w:rsid w:val="000D652E"/>
    <w:rsid w:val="00114852"/>
    <w:rsid w:val="00194044"/>
    <w:rsid w:val="001D0085"/>
    <w:rsid w:val="001D18DA"/>
    <w:rsid w:val="001E2B45"/>
    <w:rsid w:val="00286841"/>
    <w:rsid w:val="002A6E1D"/>
    <w:rsid w:val="002B0EC6"/>
    <w:rsid w:val="002B48B9"/>
    <w:rsid w:val="002D2F8F"/>
    <w:rsid w:val="002D6805"/>
    <w:rsid w:val="00360603"/>
    <w:rsid w:val="003649E5"/>
    <w:rsid w:val="00367E45"/>
    <w:rsid w:val="004003F1"/>
    <w:rsid w:val="004A3EFF"/>
    <w:rsid w:val="004B0DD9"/>
    <w:rsid w:val="004D68D8"/>
    <w:rsid w:val="00545215"/>
    <w:rsid w:val="00551E9A"/>
    <w:rsid w:val="005A658F"/>
    <w:rsid w:val="005B7D68"/>
    <w:rsid w:val="005D4ECC"/>
    <w:rsid w:val="005D52E1"/>
    <w:rsid w:val="005F7B85"/>
    <w:rsid w:val="00611309"/>
    <w:rsid w:val="00643989"/>
    <w:rsid w:val="006451D1"/>
    <w:rsid w:val="006B3B7E"/>
    <w:rsid w:val="00790195"/>
    <w:rsid w:val="007930E5"/>
    <w:rsid w:val="007B2C0D"/>
    <w:rsid w:val="007F2A4F"/>
    <w:rsid w:val="00816ABF"/>
    <w:rsid w:val="00841A69"/>
    <w:rsid w:val="008D18DD"/>
    <w:rsid w:val="008F1F6C"/>
    <w:rsid w:val="008F50D1"/>
    <w:rsid w:val="009B7FD2"/>
    <w:rsid w:val="009C3BD2"/>
    <w:rsid w:val="009E2685"/>
    <w:rsid w:val="00A459E0"/>
    <w:rsid w:val="00A6191A"/>
    <w:rsid w:val="00A64D99"/>
    <w:rsid w:val="00A9262D"/>
    <w:rsid w:val="00AA5EC1"/>
    <w:rsid w:val="00AC3E55"/>
    <w:rsid w:val="00AE19B8"/>
    <w:rsid w:val="00B059DA"/>
    <w:rsid w:val="00B12E3D"/>
    <w:rsid w:val="00B5247C"/>
    <w:rsid w:val="00B82D4E"/>
    <w:rsid w:val="00B97DB7"/>
    <w:rsid w:val="00BB2884"/>
    <w:rsid w:val="00BB3FFD"/>
    <w:rsid w:val="00C723CE"/>
    <w:rsid w:val="00C74EB8"/>
    <w:rsid w:val="00CA4809"/>
    <w:rsid w:val="00CB202B"/>
    <w:rsid w:val="00D72A2C"/>
    <w:rsid w:val="00D840AB"/>
    <w:rsid w:val="00E04B83"/>
    <w:rsid w:val="00E34D93"/>
    <w:rsid w:val="00E557DF"/>
    <w:rsid w:val="00E70DF1"/>
    <w:rsid w:val="00EA29D3"/>
    <w:rsid w:val="00ED1510"/>
    <w:rsid w:val="00ED55C0"/>
    <w:rsid w:val="00F04836"/>
    <w:rsid w:val="00F12A31"/>
    <w:rsid w:val="00F544BF"/>
    <w:rsid w:val="00F5726A"/>
    <w:rsid w:val="00FA3C2A"/>
    <w:rsid w:val="00FC54B4"/>
    <w:rsid w:val="00FF518E"/>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E1D"/>
    <w:pPr>
      <w:spacing w:after="200" w:line="276" w:lineRule="auto"/>
    </w:pPr>
    <w:rPr>
      <w:lang w:eastAsia="en-US"/>
    </w:rPr>
  </w:style>
  <w:style w:type="paragraph" w:styleId="Heading2">
    <w:name w:val="heading 2"/>
    <w:basedOn w:val="Normal"/>
    <w:next w:val="Normal"/>
    <w:link w:val="Heading2Char"/>
    <w:uiPriority w:val="99"/>
    <w:qFormat/>
    <w:locked/>
    <w:rsid w:val="000B2C6C"/>
    <w:pPr>
      <w:keepNext/>
      <w:spacing w:before="240" w:after="60" w:line="240" w:lineRule="auto"/>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2D6805"/>
    <w:rPr>
      <w:rFonts w:ascii="Cambria" w:hAnsi="Cambria" w:cs="Times New Roman"/>
      <w:b/>
      <w:bCs/>
      <w:i/>
      <w:iCs/>
      <w:sz w:val="28"/>
      <w:szCs w:val="28"/>
      <w:lang w:eastAsia="en-US"/>
    </w:rPr>
  </w:style>
  <w:style w:type="paragraph" w:styleId="Header">
    <w:name w:val="header"/>
    <w:basedOn w:val="Normal"/>
    <w:link w:val="HeaderChar"/>
    <w:uiPriority w:val="99"/>
    <w:rsid w:val="004D68D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D68D8"/>
    <w:rPr>
      <w:rFonts w:cs="Times New Roman"/>
    </w:rPr>
  </w:style>
  <w:style w:type="paragraph" w:styleId="Footer">
    <w:name w:val="footer"/>
    <w:basedOn w:val="Normal"/>
    <w:link w:val="FooterChar"/>
    <w:uiPriority w:val="99"/>
    <w:rsid w:val="004D68D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D68D8"/>
    <w:rPr>
      <w:rFonts w:cs="Times New Roman"/>
    </w:rPr>
  </w:style>
  <w:style w:type="paragraph" w:styleId="BalloonText">
    <w:name w:val="Balloon Text"/>
    <w:basedOn w:val="Normal"/>
    <w:link w:val="BalloonTextChar"/>
    <w:uiPriority w:val="99"/>
    <w:semiHidden/>
    <w:rsid w:val="00EA2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29D3"/>
    <w:rPr>
      <w:rFonts w:ascii="Tahoma" w:hAnsi="Tahoma" w:cs="Tahoma"/>
      <w:sz w:val="16"/>
      <w:szCs w:val="16"/>
    </w:rPr>
  </w:style>
  <w:style w:type="paragraph" w:styleId="BodyTextIndent">
    <w:name w:val="Body Text Indent"/>
    <w:basedOn w:val="Normal"/>
    <w:link w:val="BodyTextIndentChar"/>
    <w:uiPriority w:val="99"/>
    <w:rsid w:val="000B2C6C"/>
    <w:pPr>
      <w:spacing w:after="0" w:line="240" w:lineRule="auto"/>
      <w:ind w:left="720"/>
    </w:pPr>
    <w:rPr>
      <w:rFonts w:ascii="Times New Roman" w:hAnsi="Times New Roman"/>
      <w:sz w:val="24"/>
      <w:szCs w:val="24"/>
    </w:rPr>
  </w:style>
  <w:style w:type="character" w:customStyle="1" w:styleId="BodyTextIndentChar">
    <w:name w:val="Body Text Indent Char"/>
    <w:basedOn w:val="DefaultParagraphFont"/>
    <w:link w:val="BodyTextIndent"/>
    <w:uiPriority w:val="99"/>
    <w:semiHidden/>
    <w:locked/>
    <w:rsid w:val="002D6805"/>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7372893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459380517@02032011-25B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13</Pages>
  <Words>3001</Words>
  <Characters>17107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information booklet</dc:title>
  <dc:subject/>
  <dc:creator>Sian</dc:creator>
  <cp:keywords/>
  <dc:description/>
  <cp:lastModifiedBy>philln01</cp:lastModifiedBy>
  <cp:revision>2</cp:revision>
  <cp:lastPrinted>2013-02-12T10:05:00Z</cp:lastPrinted>
  <dcterms:created xsi:type="dcterms:W3CDTF">2013-09-12T14:31:00Z</dcterms:created>
  <dcterms:modified xsi:type="dcterms:W3CDTF">2013-09-12T14:31:00Z</dcterms:modified>
</cp:coreProperties>
</file>